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FAE1F" w14:textId="77777777" w:rsidR="00D2227B" w:rsidRDefault="00D2227B" w:rsidP="00AD4F5F">
      <w:pPr>
        <w:spacing w:line="240" w:lineRule="exact"/>
        <w:rPr>
          <w:rFonts w:asciiTheme="minorHAnsi" w:hAnsiTheme="minorHAnsi" w:cstheme="minorHAnsi"/>
          <w:b w:val="0"/>
        </w:rPr>
      </w:pPr>
      <w:bookmarkStart w:id="0" w:name="_Hlk194050905"/>
      <w:bookmarkEnd w:id="0"/>
    </w:p>
    <w:p w14:paraId="0CCB2339" w14:textId="77777777" w:rsidR="00D36C16" w:rsidRDefault="00D36C16" w:rsidP="00AD4F5F">
      <w:pPr>
        <w:spacing w:line="240" w:lineRule="exact"/>
        <w:rPr>
          <w:rFonts w:asciiTheme="minorHAnsi" w:hAnsiTheme="minorHAnsi" w:cstheme="minorHAnsi"/>
          <w:b w:val="0"/>
        </w:rPr>
      </w:pPr>
    </w:p>
    <w:p w14:paraId="3AADF9BD" w14:textId="77777777" w:rsidR="00D36C16" w:rsidRDefault="00D36C16" w:rsidP="00AD4F5F">
      <w:pPr>
        <w:spacing w:line="240" w:lineRule="exact"/>
        <w:rPr>
          <w:rFonts w:asciiTheme="minorHAnsi" w:hAnsiTheme="minorHAnsi" w:cstheme="minorHAnsi"/>
          <w:b w:val="0"/>
        </w:rPr>
      </w:pPr>
    </w:p>
    <w:p w14:paraId="253664CD" w14:textId="77777777" w:rsidR="0058547E" w:rsidRDefault="0058547E" w:rsidP="00AD4F5F">
      <w:pPr>
        <w:spacing w:line="240" w:lineRule="exact"/>
        <w:rPr>
          <w:rFonts w:asciiTheme="minorHAnsi" w:hAnsiTheme="minorHAnsi" w:cstheme="minorHAnsi"/>
          <w:b w:val="0"/>
        </w:rPr>
      </w:pPr>
    </w:p>
    <w:p w14:paraId="676FFE4D" w14:textId="77777777" w:rsidR="0058547E" w:rsidRPr="00844E82" w:rsidRDefault="0058547E" w:rsidP="00AD4F5F">
      <w:pPr>
        <w:spacing w:line="240" w:lineRule="exact"/>
        <w:rPr>
          <w:rFonts w:asciiTheme="minorHAnsi" w:hAnsiTheme="minorHAnsi" w:cstheme="minorHAnsi"/>
          <w:b w:val="0"/>
        </w:rPr>
      </w:pPr>
    </w:p>
    <w:p w14:paraId="14226688" w14:textId="77777777" w:rsidR="00D2227B" w:rsidRPr="00844E82" w:rsidRDefault="00D2227B" w:rsidP="00633A64">
      <w:pPr>
        <w:spacing w:line="240" w:lineRule="exact"/>
        <w:rPr>
          <w:rFonts w:asciiTheme="minorHAnsi" w:hAnsiTheme="minorHAnsi" w:cstheme="minorHAnsi"/>
          <w:b w:val="0"/>
        </w:rPr>
      </w:pPr>
    </w:p>
    <w:p w14:paraId="0334A159" w14:textId="77777777" w:rsidR="00844E82" w:rsidRDefault="00844E82" w:rsidP="00633A64">
      <w:pPr>
        <w:tabs>
          <w:tab w:val="left" w:pos="2127"/>
          <w:tab w:val="left" w:pos="6521"/>
        </w:tabs>
        <w:spacing w:line="223" w:lineRule="exact"/>
        <w:rPr>
          <w:rFonts w:asciiTheme="minorHAnsi" w:hAnsiTheme="minorHAnsi" w:cstheme="minorHAnsi"/>
          <w:b w:val="0"/>
        </w:rPr>
      </w:pPr>
    </w:p>
    <w:p w14:paraId="4CEA1B75" w14:textId="7433D30D" w:rsidR="009A7F6C" w:rsidRPr="00844E82" w:rsidRDefault="009A7F6C" w:rsidP="00633A64">
      <w:pPr>
        <w:tabs>
          <w:tab w:val="left" w:pos="2127"/>
          <w:tab w:val="left" w:pos="6521"/>
        </w:tabs>
        <w:spacing w:line="223" w:lineRule="exact"/>
        <w:rPr>
          <w:rFonts w:asciiTheme="minorHAnsi" w:hAnsiTheme="minorHAnsi" w:cstheme="minorHAnsi"/>
          <w:b w:val="0"/>
        </w:rPr>
      </w:pPr>
      <w:r w:rsidRPr="00844E82">
        <w:rPr>
          <w:rFonts w:asciiTheme="minorHAnsi" w:hAnsiTheme="minorHAnsi" w:cstheme="minorHAnsi"/>
          <w:b w:val="0"/>
        </w:rPr>
        <w:t>Datum</w:t>
      </w:r>
      <w:r w:rsidRPr="00844E82">
        <w:rPr>
          <w:rFonts w:asciiTheme="minorHAnsi" w:hAnsiTheme="minorHAnsi" w:cstheme="minorHAnsi"/>
          <w:b w:val="0"/>
        </w:rPr>
        <w:tab/>
        <w:t xml:space="preserve">: </w:t>
      </w:r>
      <w:r w:rsidR="000A0DC4" w:rsidRPr="00844E82">
        <w:rPr>
          <w:rFonts w:asciiTheme="minorHAnsi" w:hAnsiTheme="minorHAnsi" w:cstheme="minorHAnsi"/>
          <w:b w:val="0"/>
        </w:rPr>
        <w:t>2 april 2025</w:t>
      </w:r>
    </w:p>
    <w:p w14:paraId="59450DEC" w14:textId="67DBBECE" w:rsidR="009A7F6C" w:rsidRPr="00844E82" w:rsidRDefault="009A7F6C" w:rsidP="00633A64">
      <w:pPr>
        <w:tabs>
          <w:tab w:val="left" w:pos="2127"/>
          <w:tab w:val="left" w:pos="6521"/>
        </w:tabs>
        <w:spacing w:line="223" w:lineRule="exact"/>
        <w:rPr>
          <w:rFonts w:asciiTheme="minorHAnsi" w:hAnsiTheme="minorHAnsi" w:cstheme="minorHAnsi"/>
          <w:b w:val="0"/>
        </w:rPr>
      </w:pPr>
      <w:r w:rsidRPr="00844E82">
        <w:rPr>
          <w:rFonts w:asciiTheme="minorHAnsi" w:hAnsiTheme="minorHAnsi" w:cstheme="minorHAnsi"/>
          <w:b w:val="0"/>
        </w:rPr>
        <w:t>Ons kenmerk</w:t>
      </w:r>
      <w:r w:rsidRPr="00844E82">
        <w:rPr>
          <w:rFonts w:asciiTheme="minorHAnsi" w:hAnsiTheme="minorHAnsi" w:cstheme="minorHAnsi"/>
          <w:b w:val="0"/>
        </w:rPr>
        <w:tab/>
        <w:t xml:space="preserve">: </w:t>
      </w:r>
      <w:r w:rsidR="00844E82">
        <w:rPr>
          <w:rFonts w:asciiTheme="minorHAnsi" w:hAnsiTheme="minorHAnsi" w:cstheme="minorHAnsi"/>
          <w:b w:val="0"/>
        </w:rPr>
        <w:t>H24006.01 RW/eg</w:t>
      </w:r>
    </w:p>
    <w:p w14:paraId="4933E94E" w14:textId="46CEFDEB" w:rsidR="009A7F6C" w:rsidRPr="00844E82" w:rsidRDefault="009A7F6C" w:rsidP="00633A64">
      <w:pPr>
        <w:tabs>
          <w:tab w:val="left" w:pos="2127"/>
          <w:tab w:val="left" w:pos="6521"/>
        </w:tabs>
        <w:spacing w:line="223" w:lineRule="exact"/>
        <w:rPr>
          <w:rFonts w:asciiTheme="minorHAnsi" w:hAnsiTheme="minorHAnsi" w:cstheme="minorHAnsi"/>
          <w:b w:val="0"/>
        </w:rPr>
      </w:pPr>
      <w:r w:rsidRPr="00844E82">
        <w:rPr>
          <w:rFonts w:asciiTheme="minorHAnsi" w:hAnsiTheme="minorHAnsi" w:cstheme="minorHAnsi"/>
          <w:b w:val="0"/>
        </w:rPr>
        <w:t>Bijlage</w:t>
      </w:r>
      <w:r w:rsidRPr="00844E82">
        <w:rPr>
          <w:rFonts w:asciiTheme="minorHAnsi" w:hAnsiTheme="minorHAnsi" w:cstheme="minorHAnsi"/>
          <w:b w:val="0"/>
        </w:rPr>
        <w:tab/>
        <w:t>:</w:t>
      </w:r>
      <w:r w:rsidR="00844E82">
        <w:rPr>
          <w:rFonts w:asciiTheme="minorHAnsi" w:hAnsiTheme="minorHAnsi" w:cstheme="minorHAnsi"/>
          <w:b w:val="0"/>
        </w:rPr>
        <w:t xml:space="preserve"> --</w:t>
      </w:r>
    </w:p>
    <w:p w14:paraId="678A359E" w14:textId="57D26CA2" w:rsidR="009A7F6C" w:rsidRPr="00844E82" w:rsidRDefault="009A7F6C" w:rsidP="00633A64">
      <w:pPr>
        <w:tabs>
          <w:tab w:val="left" w:pos="2127"/>
          <w:tab w:val="left" w:pos="6521"/>
        </w:tabs>
        <w:spacing w:line="223" w:lineRule="exact"/>
        <w:rPr>
          <w:rFonts w:asciiTheme="minorHAnsi" w:hAnsiTheme="minorHAnsi" w:cstheme="minorHAnsi"/>
          <w:b w:val="0"/>
        </w:rPr>
      </w:pPr>
      <w:r w:rsidRPr="00844E82">
        <w:rPr>
          <w:rFonts w:asciiTheme="minorHAnsi" w:hAnsiTheme="minorHAnsi" w:cstheme="minorHAnsi"/>
          <w:b w:val="0"/>
        </w:rPr>
        <w:t>Onderwerp</w:t>
      </w:r>
      <w:r w:rsidRPr="00844E82">
        <w:rPr>
          <w:rFonts w:asciiTheme="minorHAnsi" w:hAnsiTheme="minorHAnsi" w:cstheme="minorHAnsi"/>
          <w:b w:val="0"/>
        </w:rPr>
        <w:tab/>
        <w:t xml:space="preserve">: </w:t>
      </w:r>
      <w:r w:rsidR="000A0DC4" w:rsidRPr="00844E82">
        <w:rPr>
          <w:rFonts w:asciiTheme="minorHAnsi" w:hAnsiTheme="minorHAnsi" w:cstheme="minorHAnsi"/>
          <w:b w:val="0"/>
        </w:rPr>
        <w:t>Start werkzaamheden</w:t>
      </w:r>
    </w:p>
    <w:p w14:paraId="3C37D7E6" w14:textId="77777777" w:rsidR="00322D19" w:rsidRPr="00844E82" w:rsidRDefault="00322D19" w:rsidP="00633A64">
      <w:pPr>
        <w:spacing w:line="276" w:lineRule="auto"/>
        <w:rPr>
          <w:rFonts w:asciiTheme="minorHAnsi" w:hAnsiTheme="minorHAnsi" w:cstheme="minorHAnsi"/>
          <w:b w:val="0"/>
        </w:rPr>
      </w:pPr>
    </w:p>
    <w:p w14:paraId="5357E57A" w14:textId="77777777" w:rsidR="00400AA7" w:rsidRPr="00844E82" w:rsidRDefault="00400AA7" w:rsidP="00633A64">
      <w:pPr>
        <w:spacing w:line="276" w:lineRule="auto"/>
        <w:rPr>
          <w:rFonts w:asciiTheme="minorHAnsi" w:hAnsiTheme="minorHAnsi" w:cstheme="minorHAnsi"/>
          <w:b w:val="0"/>
        </w:rPr>
      </w:pPr>
    </w:p>
    <w:p w14:paraId="456262CE" w14:textId="77777777" w:rsidR="007B1D28" w:rsidRPr="00844E82" w:rsidRDefault="007B1D28" w:rsidP="00633A64">
      <w:pPr>
        <w:spacing w:line="276" w:lineRule="auto"/>
        <w:rPr>
          <w:rFonts w:asciiTheme="minorHAnsi" w:hAnsiTheme="minorHAnsi" w:cstheme="minorHAnsi"/>
          <w:b w:val="0"/>
        </w:rPr>
      </w:pPr>
    </w:p>
    <w:p w14:paraId="6A7540EA" w14:textId="0423C190" w:rsidR="006054B9" w:rsidRPr="00844E82" w:rsidRDefault="00844E82" w:rsidP="00633A64">
      <w:pPr>
        <w:spacing w:line="480" w:lineRule="auto"/>
        <w:rPr>
          <w:rFonts w:asciiTheme="minorHAnsi" w:hAnsiTheme="minorHAnsi" w:cstheme="minorHAnsi"/>
          <w:b w:val="0"/>
        </w:rPr>
      </w:pPr>
      <w:r>
        <w:rPr>
          <w:rFonts w:cs="Arial"/>
          <w:b w:val="0"/>
          <w:noProof/>
        </w:rPr>
        <w:drawing>
          <wp:anchor distT="0" distB="0" distL="114300" distR="114300" simplePos="0" relativeHeight="251658240" behindDoc="0" locked="0" layoutInCell="1" allowOverlap="1" wp14:anchorId="08303BD4" wp14:editId="3551F1E9">
            <wp:simplePos x="0" y="0"/>
            <wp:positionH relativeFrom="column">
              <wp:posOffset>3217545</wp:posOffset>
            </wp:positionH>
            <wp:positionV relativeFrom="paragraph">
              <wp:posOffset>228600</wp:posOffset>
            </wp:positionV>
            <wp:extent cx="2514600" cy="1485900"/>
            <wp:effectExtent l="0" t="0" r="0" b="0"/>
            <wp:wrapSquare wrapText="bothSides"/>
            <wp:docPr id="2128798364" name="Afbeelding 1" descr="Afbeelding met buitenshuis, wolk, boom, hem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798364" name="Afbeelding 1" descr="Afbeelding met buitenshuis, wolk, boom, hemel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7" t="8614" r="6427" b="17690"/>
                    <a:stretch/>
                  </pic:blipFill>
                  <pic:spPr bwMode="auto">
                    <a:xfrm>
                      <a:off x="0" y="0"/>
                      <a:ext cx="2514600" cy="14859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A7F6C" w:rsidRPr="00844E82">
        <w:rPr>
          <w:rFonts w:asciiTheme="minorHAnsi" w:hAnsiTheme="minorHAnsi" w:cstheme="minorHAnsi"/>
          <w:b w:val="0"/>
        </w:rPr>
        <w:t xml:space="preserve">Beste </w:t>
      </w:r>
      <w:r w:rsidR="002130AB" w:rsidRPr="00844E82">
        <w:rPr>
          <w:rFonts w:asciiTheme="minorHAnsi" w:hAnsiTheme="minorHAnsi" w:cstheme="minorHAnsi"/>
          <w:b w:val="0"/>
        </w:rPr>
        <w:t>buurtbewoner(s)</w:t>
      </w:r>
      <w:r w:rsidR="006054B9" w:rsidRPr="00844E82">
        <w:rPr>
          <w:rFonts w:asciiTheme="minorHAnsi" w:hAnsiTheme="minorHAnsi" w:cstheme="minorHAnsi"/>
          <w:b w:val="0"/>
        </w:rPr>
        <w:t>,</w:t>
      </w:r>
    </w:p>
    <w:p w14:paraId="2F48472C" w14:textId="77777777" w:rsidR="00322D19" w:rsidRPr="00844E82" w:rsidRDefault="00322D19" w:rsidP="00633A64">
      <w:pPr>
        <w:spacing w:line="480" w:lineRule="auto"/>
        <w:rPr>
          <w:rFonts w:asciiTheme="minorHAnsi" w:hAnsiTheme="minorHAnsi" w:cstheme="minorHAnsi"/>
          <w:b w:val="0"/>
        </w:rPr>
        <w:sectPr w:rsidR="00322D19" w:rsidRPr="00844E82" w:rsidSect="00944C09">
          <w:headerReference w:type="default" r:id="rId11"/>
          <w:footerReference w:type="default" r:id="rId12"/>
          <w:type w:val="continuous"/>
          <w:pgSz w:w="11906" w:h="16838"/>
          <w:pgMar w:top="2948" w:right="1133" w:bottom="1418" w:left="1758" w:header="142" w:footer="709" w:gutter="0"/>
          <w:cols w:space="708"/>
        </w:sectPr>
      </w:pPr>
    </w:p>
    <w:p w14:paraId="7F84C5E2" w14:textId="25994122" w:rsidR="00D43D8C" w:rsidRDefault="002130AB" w:rsidP="00633A64">
      <w:pPr>
        <w:rPr>
          <w:rFonts w:asciiTheme="minorHAnsi" w:hAnsiTheme="minorHAnsi" w:cstheme="minorHAnsi"/>
          <w:b w:val="0"/>
        </w:rPr>
      </w:pPr>
      <w:r w:rsidRPr="00844E82">
        <w:rPr>
          <w:rFonts w:asciiTheme="minorHAnsi" w:hAnsiTheme="minorHAnsi" w:cstheme="minorHAnsi"/>
          <w:b w:val="0"/>
        </w:rPr>
        <w:t xml:space="preserve">Hendriks Bouw </w:t>
      </w:r>
      <w:r w:rsidR="00844E82" w:rsidRPr="00844E82">
        <w:rPr>
          <w:rFonts w:asciiTheme="minorHAnsi" w:hAnsiTheme="minorHAnsi" w:cstheme="minorHAnsi"/>
          <w:b w:val="0"/>
        </w:rPr>
        <w:t xml:space="preserve">start in opdracht van </w:t>
      </w:r>
      <w:r w:rsidR="000A0DC4" w:rsidRPr="00844E82">
        <w:rPr>
          <w:rFonts w:asciiTheme="minorHAnsi" w:hAnsiTheme="minorHAnsi" w:cstheme="minorHAnsi"/>
          <w:b w:val="0"/>
        </w:rPr>
        <w:t xml:space="preserve">woningstichting Zayaz </w:t>
      </w:r>
      <w:r w:rsidR="00844E82" w:rsidRPr="00844E82">
        <w:rPr>
          <w:rFonts w:asciiTheme="minorHAnsi" w:hAnsiTheme="minorHAnsi" w:cstheme="minorHAnsi"/>
          <w:b w:val="0"/>
        </w:rPr>
        <w:t xml:space="preserve">met </w:t>
      </w:r>
      <w:r w:rsidR="000A0DC4" w:rsidRPr="00844E82">
        <w:rPr>
          <w:rFonts w:asciiTheme="minorHAnsi" w:hAnsiTheme="minorHAnsi" w:cstheme="minorHAnsi"/>
          <w:b w:val="0"/>
        </w:rPr>
        <w:t xml:space="preserve">de </w:t>
      </w:r>
      <w:r w:rsidR="00CA002F" w:rsidRPr="00844E82">
        <w:rPr>
          <w:rFonts w:asciiTheme="minorHAnsi" w:hAnsiTheme="minorHAnsi" w:cstheme="minorHAnsi"/>
          <w:b w:val="0"/>
        </w:rPr>
        <w:t>bouw</w:t>
      </w:r>
      <w:r w:rsidR="000A0DC4" w:rsidRPr="00844E82">
        <w:rPr>
          <w:rFonts w:asciiTheme="minorHAnsi" w:hAnsiTheme="minorHAnsi" w:cstheme="minorHAnsi"/>
          <w:b w:val="0"/>
        </w:rPr>
        <w:t xml:space="preserve"> van 2</w:t>
      </w:r>
      <w:r w:rsidR="00277062" w:rsidRPr="00844E82">
        <w:rPr>
          <w:rFonts w:asciiTheme="minorHAnsi" w:hAnsiTheme="minorHAnsi" w:cstheme="minorHAnsi"/>
          <w:b w:val="0"/>
        </w:rPr>
        <w:t xml:space="preserve"> woongebouwen met ieder 26 appartementen. Deze</w:t>
      </w:r>
      <w:r w:rsidR="00901F20">
        <w:rPr>
          <w:rFonts w:asciiTheme="minorHAnsi" w:hAnsiTheme="minorHAnsi" w:cstheme="minorHAnsi"/>
          <w:b w:val="0"/>
        </w:rPr>
        <w:t xml:space="preserve"> komen</w:t>
      </w:r>
      <w:r w:rsidR="00277062" w:rsidRPr="00844E82">
        <w:rPr>
          <w:rFonts w:asciiTheme="minorHAnsi" w:hAnsiTheme="minorHAnsi" w:cstheme="minorHAnsi"/>
          <w:b w:val="0"/>
        </w:rPr>
        <w:t xml:space="preserve"> aan de Van Linschotenstraat en de Anthony van Diemenstraat.</w:t>
      </w:r>
      <w:r w:rsidR="00C269BC">
        <w:rPr>
          <w:rFonts w:asciiTheme="minorHAnsi" w:hAnsiTheme="minorHAnsi" w:cstheme="minorHAnsi"/>
          <w:b w:val="0"/>
        </w:rPr>
        <w:t xml:space="preserve"> </w:t>
      </w:r>
    </w:p>
    <w:p w14:paraId="79E8FD19" w14:textId="75758211" w:rsidR="00F02B72" w:rsidRPr="00844E82" w:rsidRDefault="00844E82" w:rsidP="00633A64">
      <w:pPr>
        <w:rPr>
          <w:rFonts w:asciiTheme="minorHAnsi" w:hAnsiTheme="minorHAnsi" w:cstheme="minorHAnsi"/>
          <w:b w:val="0"/>
        </w:rPr>
      </w:pPr>
      <w:r w:rsidRPr="00844E82">
        <w:rPr>
          <w:rFonts w:asciiTheme="minorHAnsi" w:hAnsiTheme="minorHAnsi" w:cstheme="minorHAnsi"/>
          <w:b w:val="0"/>
        </w:rPr>
        <w:t>De eerste voorbereidingen zijn</w:t>
      </w:r>
      <w:r w:rsidR="00901F20">
        <w:rPr>
          <w:rFonts w:asciiTheme="minorHAnsi" w:hAnsiTheme="minorHAnsi" w:cstheme="minorHAnsi"/>
          <w:b w:val="0"/>
        </w:rPr>
        <w:t xml:space="preserve"> gemaakt</w:t>
      </w:r>
      <w:r w:rsidRPr="00844E82">
        <w:rPr>
          <w:rFonts w:asciiTheme="minorHAnsi" w:hAnsiTheme="minorHAnsi" w:cstheme="minorHAnsi"/>
          <w:b w:val="0"/>
        </w:rPr>
        <w:t>. V</w:t>
      </w:r>
      <w:r w:rsidR="003D3A02" w:rsidRPr="00844E82">
        <w:rPr>
          <w:rFonts w:asciiTheme="minorHAnsi" w:hAnsiTheme="minorHAnsi" w:cstheme="minorHAnsi"/>
          <w:b w:val="0"/>
        </w:rPr>
        <w:t xml:space="preserve">anaf </w:t>
      </w:r>
      <w:r w:rsidR="00DE6F34">
        <w:rPr>
          <w:rFonts w:asciiTheme="minorHAnsi" w:hAnsiTheme="minorHAnsi" w:cstheme="minorHAnsi"/>
          <w:b w:val="0"/>
        </w:rPr>
        <w:t xml:space="preserve">maandag </w:t>
      </w:r>
      <w:r w:rsidR="003D3A02" w:rsidRPr="00844E82">
        <w:rPr>
          <w:rFonts w:asciiTheme="minorHAnsi" w:hAnsiTheme="minorHAnsi" w:cstheme="minorHAnsi"/>
          <w:b w:val="0"/>
        </w:rPr>
        <w:t xml:space="preserve">7 april </w:t>
      </w:r>
      <w:r w:rsidRPr="00844E82">
        <w:rPr>
          <w:rFonts w:asciiTheme="minorHAnsi" w:hAnsiTheme="minorHAnsi" w:cstheme="minorHAnsi"/>
          <w:b w:val="0"/>
        </w:rPr>
        <w:t xml:space="preserve">starten </w:t>
      </w:r>
      <w:r w:rsidR="003D3A02" w:rsidRPr="00844E82">
        <w:rPr>
          <w:rFonts w:asciiTheme="minorHAnsi" w:hAnsiTheme="minorHAnsi" w:cstheme="minorHAnsi"/>
          <w:b w:val="0"/>
        </w:rPr>
        <w:t xml:space="preserve">de sloopwerkzaamheden. </w:t>
      </w:r>
      <w:r w:rsidR="00F02B72" w:rsidRPr="00844E82">
        <w:rPr>
          <w:rFonts w:asciiTheme="minorHAnsi" w:hAnsiTheme="minorHAnsi" w:cstheme="minorHAnsi"/>
          <w:b w:val="0"/>
        </w:rPr>
        <w:t xml:space="preserve">Dit </w:t>
      </w:r>
      <w:r w:rsidRPr="00844E82">
        <w:rPr>
          <w:rFonts w:asciiTheme="minorHAnsi" w:hAnsiTheme="minorHAnsi" w:cstheme="minorHAnsi"/>
          <w:b w:val="0"/>
        </w:rPr>
        <w:t xml:space="preserve">duurt </w:t>
      </w:r>
      <w:r w:rsidR="00901F20">
        <w:rPr>
          <w:rFonts w:asciiTheme="minorHAnsi" w:hAnsiTheme="minorHAnsi" w:cstheme="minorHAnsi"/>
          <w:b w:val="0"/>
        </w:rPr>
        <w:t>een paar</w:t>
      </w:r>
      <w:r w:rsidR="00F02B72" w:rsidRPr="00844E82">
        <w:rPr>
          <w:rFonts w:asciiTheme="minorHAnsi" w:hAnsiTheme="minorHAnsi" w:cstheme="minorHAnsi"/>
          <w:b w:val="0"/>
        </w:rPr>
        <w:t xml:space="preserve"> weken.</w:t>
      </w:r>
      <w:r w:rsidRPr="00844E82">
        <w:rPr>
          <w:rFonts w:asciiTheme="minorHAnsi" w:hAnsiTheme="minorHAnsi" w:cstheme="minorHAnsi"/>
          <w:b w:val="0"/>
        </w:rPr>
        <w:t xml:space="preserve"> </w:t>
      </w:r>
      <w:r w:rsidR="00901F20">
        <w:rPr>
          <w:rFonts w:asciiTheme="minorHAnsi" w:hAnsiTheme="minorHAnsi" w:cstheme="minorHAnsi"/>
          <w:b w:val="0"/>
        </w:rPr>
        <w:t xml:space="preserve">Daarna </w:t>
      </w:r>
      <w:r w:rsidR="00F02B72" w:rsidRPr="00844E82">
        <w:rPr>
          <w:rFonts w:asciiTheme="minorHAnsi" w:hAnsiTheme="minorHAnsi" w:cstheme="minorHAnsi"/>
          <w:b w:val="0"/>
        </w:rPr>
        <w:t xml:space="preserve"> </w:t>
      </w:r>
      <w:r w:rsidRPr="00844E82">
        <w:rPr>
          <w:rFonts w:asciiTheme="minorHAnsi" w:hAnsiTheme="minorHAnsi" w:cstheme="minorHAnsi"/>
          <w:b w:val="0"/>
        </w:rPr>
        <w:t xml:space="preserve">richten </w:t>
      </w:r>
      <w:r w:rsidR="00F02B72" w:rsidRPr="00844E82">
        <w:rPr>
          <w:rFonts w:asciiTheme="minorHAnsi" w:hAnsiTheme="minorHAnsi" w:cstheme="minorHAnsi"/>
          <w:b w:val="0"/>
        </w:rPr>
        <w:t xml:space="preserve">we de bouwplaats in en </w:t>
      </w:r>
      <w:r w:rsidR="003320AF" w:rsidRPr="00844E82">
        <w:rPr>
          <w:rFonts w:asciiTheme="minorHAnsi" w:hAnsiTheme="minorHAnsi" w:cstheme="minorHAnsi"/>
          <w:b w:val="0"/>
        </w:rPr>
        <w:t xml:space="preserve">starten </w:t>
      </w:r>
      <w:r w:rsidRPr="00844E82">
        <w:rPr>
          <w:rFonts w:asciiTheme="minorHAnsi" w:hAnsiTheme="minorHAnsi" w:cstheme="minorHAnsi"/>
          <w:b w:val="0"/>
        </w:rPr>
        <w:t xml:space="preserve">we </w:t>
      </w:r>
      <w:r w:rsidR="003320AF" w:rsidRPr="00844E82">
        <w:rPr>
          <w:rFonts w:asciiTheme="minorHAnsi" w:hAnsiTheme="minorHAnsi" w:cstheme="minorHAnsi"/>
          <w:b w:val="0"/>
        </w:rPr>
        <w:t>met de nieuwbouw.</w:t>
      </w:r>
    </w:p>
    <w:p w14:paraId="538701D7" w14:textId="77777777" w:rsidR="00277062" w:rsidRDefault="00277062" w:rsidP="00633A64">
      <w:pPr>
        <w:rPr>
          <w:rFonts w:asciiTheme="minorHAnsi" w:hAnsiTheme="minorHAnsi" w:cstheme="minorHAnsi"/>
          <w:b w:val="0"/>
        </w:rPr>
      </w:pPr>
    </w:p>
    <w:p w14:paraId="637710EC" w14:textId="380BAB41" w:rsidR="00844E82" w:rsidRPr="00844E82" w:rsidRDefault="00844E82" w:rsidP="00633A64">
      <w:pPr>
        <w:rPr>
          <w:rFonts w:asciiTheme="minorHAnsi" w:hAnsiTheme="minorHAnsi" w:cstheme="minorHAnsi"/>
          <w:bCs/>
        </w:rPr>
      </w:pPr>
      <w:r w:rsidRPr="00844E82">
        <w:rPr>
          <w:rFonts w:asciiTheme="minorHAnsi" w:hAnsiTheme="minorHAnsi" w:cstheme="minorHAnsi"/>
          <w:bCs/>
        </w:rPr>
        <w:t>In</w:t>
      </w:r>
      <w:r w:rsidR="00116A2E">
        <w:rPr>
          <w:rFonts w:asciiTheme="minorHAnsi" w:hAnsiTheme="minorHAnsi" w:cstheme="minorHAnsi"/>
          <w:bCs/>
        </w:rPr>
        <w:t>loopavond op 8 april van 18:00 – 19:30 uur</w:t>
      </w:r>
    </w:p>
    <w:p w14:paraId="5E24553D" w14:textId="63244B01" w:rsidR="003320AF" w:rsidRPr="00844E82" w:rsidRDefault="00844E82" w:rsidP="00633A64">
      <w:pPr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</w:rPr>
        <w:t xml:space="preserve">We </w:t>
      </w:r>
      <w:r w:rsidR="005E0552">
        <w:rPr>
          <w:rFonts w:asciiTheme="minorHAnsi" w:hAnsiTheme="minorHAnsi" w:cstheme="minorHAnsi"/>
          <w:b w:val="0"/>
        </w:rPr>
        <w:t xml:space="preserve">begrijpen dat </w:t>
      </w:r>
      <w:r w:rsidR="00363F5C">
        <w:rPr>
          <w:rFonts w:asciiTheme="minorHAnsi" w:hAnsiTheme="minorHAnsi" w:cstheme="minorHAnsi"/>
          <w:b w:val="0"/>
        </w:rPr>
        <w:t xml:space="preserve">er </w:t>
      </w:r>
      <w:r w:rsidR="005E0552">
        <w:rPr>
          <w:rFonts w:asciiTheme="minorHAnsi" w:hAnsiTheme="minorHAnsi" w:cstheme="minorHAnsi"/>
          <w:b w:val="0"/>
        </w:rPr>
        <w:t xml:space="preserve">misschien vragen </w:t>
      </w:r>
      <w:r w:rsidR="00363F5C">
        <w:rPr>
          <w:rFonts w:asciiTheme="minorHAnsi" w:hAnsiTheme="minorHAnsi" w:cstheme="minorHAnsi"/>
          <w:b w:val="0"/>
        </w:rPr>
        <w:t xml:space="preserve">zijn </w:t>
      </w:r>
      <w:r w:rsidR="005E0552">
        <w:rPr>
          <w:rFonts w:asciiTheme="minorHAnsi" w:hAnsiTheme="minorHAnsi" w:cstheme="minorHAnsi"/>
          <w:b w:val="0"/>
        </w:rPr>
        <w:t>over het project</w:t>
      </w:r>
      <w:r w:rsidR="00C269BC">
        <w:rPr>
          <w:rFonts w:asciiTheme="minorHAnsi" w:hAnsiTheme="minorHAnsi" w:cstheme="minorHAnsi"/>
          <w:b w:val="0"/>
        </w:rPr>
        <w:t xml:space="preserve"> en het bouwproces</w:t>
      </w:r>
      <w:r w:rsidR="005E0552">
        <w:rPr>
          <w:rFonts w:asciiTheme="minorHAnsi" w:hAnsiTheme="minorHAnsi" w:cstheme="minorHAnsi"/>
          <w:b w:val="0"/>
        </w:rPr>
        <w:t xml:space="preserve">. Daarom </w:t>
      </w:r>
      <w:r w:rsidR="003371C2">
        <w:rPr>
          <w:rFonts w:asciiTheme="minorHAnsi" w:hAnsiTheme="minorHAnsi" w:cstheme="minorHAnsi"/>
          <w:b w:val="0"/>
        </w:rPr>
        <w:t>is er</w:t>
      </w:r>
      <w:r w:rsidR="005E0552">
        <w:rPr>
          <w:rFonts w:asciiTheme="minorHAnsi" w:hAnsiTheme="minorHAnsi" w:cstheme="minorHAnsi"/>
          <w:b w:val="0"/>
        </w:rPr>
        <w:t xml:space="preserve"> een in</w:t>
      </w:r>
      <w:r w:rsidR="008C5339">
        <w:rPr>
          <w:rFonts w:asciiTheme="minorHAnsi" w:hAnsiTheme="minorHAnsi" w:cstheme="minorHAnsi"/>
          <w:b w:val="0"/>
        </w:rPr>
        <w:t>loop</w:t>
      </w:r>
      <w:r w:rsidR="005E0552">
        <w:rPr>
          <w:rFonts w:asciiTheme="minorHAnsi" w:hAnsiTheme="minorHAnsi" w:cstheme="minorHAnsi"/>
          <w:b w:val="0"/>
        </w:rPr>
        <w:t>avond op 8 april</w:t>
      </w:r>
      <w:r w:rsidR="000C17B9">
        <w:rPr>
          <w:rFonts w:asciiTheme="minorHAnsi" w:hAnsiTheme="minorHAnsi" w:cstheme="minorHAnsi"/>
          <w:b w:val="0"/>
        </w:rPr>
        <w:t xml:space="preserve">, van </w:t>
      </w:r>
      <w:r w:rsidR="00C92C74">
        <w:rPr>
          <w:rFonts w:asciiTheme="minorHAnsi" w:hAnsiTheme="minorHAnsi" w:cstheme="minorHAnsi"/>
          <w:b w:val="0"/>
        </w:rPr>
        <w:t xml:space="preserve">18.30 - 20.00 uur in </w:t>
      </w:r>
      <w:r w:rsidR="00017A71" w:rsidRPr="00017A71">
        <w:rPr>
          <w:rFonts w:asciiTheme="minorHAnsi" w:hAnsiTheme="minorHAnsi" w:cstheme="minorHAnsi"/>
          <w:b w:val="0"/>
        </w:rPr>
        <w:t>Sociaal Cultureel Centrum De Helftheuvel, Helftheuvelpassage 115</w:t>
      </w:r>
      <w:r w:rsidR="00017A71">
        <w:rPr>
          <w:rFonts w:asciiTheme="minorHAnsi" w:hAnsiTheme="minorHAnsi" w:cstheme="minorHAnsi"/>
          <w:b w:val="0"/>
        </w:rPr>
        <w:t>.</w:t>
      </w:r>
      <w:r w:rsidR="005E0552">
        <w:rPr>
          <w:rFonts w:asciiTheme="minorHAnsi" w:hAnsiTheme="minorHAnsi" w:cstheme="minorHAnsi"/>
          <w:b w:val="0"/>
        </w:rPr>
        <w:t xml:space="preserve"> </w:t>
      </w:r>
      <w:r w:rsidR="005255F1">
        <w:rPr>
          <w:rFonts w:asciiTheme="minorHAnsi" w:hAnsiTheme="minorHAnsi" w:cstheme="minorHAnsi"/>
          <w:b w:val="0"/>
        </w:rPr>
        <w:t>De uitnodiging hiervoor h</w:t>
      </w:r>
      <w:r w:rsidR="00857949">
        <w:rPr>
          <w:rFonts w:asciiTheme="minorHAnsi" w:hAnsiTheme="minorHAnsi" w:cstheme="minorHAnsi"/>
          <w:b w:val="0"/>
        </w:rPr>
        <w:t>eeft u</w:t>
      </w:r>
      <w:r w:rsidR="005255F1">
        <w:rPr>
          <w:rFonts w:asciiTheme="minorHAnsi" w:hAnsiTheme="minorHAnsi" w:cstheme="minorHAnsi"/>
          <w:b w:val="0"/>
        </w:rPr>
        <w:t xml:space="preserve"> al </w:t>
      </w:r>
      <w:r w:rsidR="005E0552">
        <w:rPr>
          <w:rFonts w:asciiTheme="minorHAnsi" w:hAnsiTheme="minorHAnsi" w:cstheme="minorHAnsi"/>
          <w:b w:val="0"/>
        </w:rPr>
        <w:t xml:space="preserve">ontvangen. </w:t>
      </w:r>
      <w:r w:rsidR="003371C2">
        <w:rPr>
          <w:rFonts w:asciiTheme="minorHAnsi" w:hAnsiTheme="minorHAnsi" w:cstheme="minorHAnsi"/>
          <w:b w:val="0"/>
        </w:rPr>
        <w:t xml:space="preserve">Medewerkers van Zayaz zijn hier ook bij aanwezig. </w:t>
      </w:r>
    </w:p>
    <w:p w14:paraId="7ECF2970" w14:textId="77777777" w:rsidR="00844E82" w:rsidRPr="00844E82" w:rsidRDefault="00844E82" w:rsidP="00633A64">
      <w:pPr>
        <w:rPr>
          <w:rFonts w:asciiTheme="minorHAnsi" w:hAnsiTheme="minorHAnsi" w:cstheme="minorHAnsi"/>
          <w:b w:val="0"/>
        </w:rPr>
      </w:pPr>
    </w:p>
    <w:p w14:paraId="6F6C3AE4" w14:textId="73B3E3FB" w:rsidR="00844E82" w:rsidRPr="00FB4892" w:rsidRDefault="00844E82" w:rsidP="00844E82">
      <w:pPr>
        <w:rPr>
          <w:rFonts w:asciiTheme="minorHAnsi" w:hAnsiTheme="minorHAnsi" w:cstheme="minorHAnsi"/>
          <w:bCs/>
        </w:rPr>
      </w:pPr>
      <w:r w:rsidRPr="00FB4892">
        <w:rPr>
          <w:rFonts w:asciiTheme="minorHAnsi" w:hAnsiTheme="minorHAnsi" w:cstheme="minorHAnsi"/>
          <w:bCs/>
        </w:rPr>
        <w:t>We</w:t>
      </w:r>
      <w:r w:rsidR="008C5339">
        <w:rPr>
          <w:rFonts w:asciiTheme="minorHAnsi" w:hAnsiTheme="minorHAnsi" w:cstheme="minorHAnsi"/>
          <w:bCs/>
        </w:rPr>
        <w:t xml:space="preserve"> zorgen voor zo weinig mogelijk </w:t>
      </w:r>
      <w:r w:rsidRPr="00FB4892">
        <w:rPr>
          <w:rFonts w:asciiTheme="minorHAnsi" w:hAnsiTheme="minorHAnsi" w:cstheme="minorHAnsi"/>
          <w:bCs/>
        </w:rPr>
        <w:t xml:space="preserve"> overlast</w:t>
      </w:r>
    </w:p>
    <w:p w14:paraId="261C383D" w14:textId="4199FD7F" w:rsidR="00844E82" w:rsidRDefault="00844E82" w:rsidP="00844E82">
      <w:pPr>
        <w:rPr>
          <w:rFonts w:asciiTheme="minorHAnsi" w:hAnsiTheme="minorHAnsi" w:cstheme="minorHAnsi"/>
          <w:b w:val="0"/>
        </w:rPr>
      </w:pPr>
      <w:r w:rsidRPr="00FB4892">
        <w:rPr>
          <w:rFonts w:asciiTheme="minorHAnsi" w:hAnsiTheme="minorHAnsi" w:cstheme="minorHAnsi"/>
          <w:b w:val="0"/>
        </w:rPr>
        <w:t xml:space="preserve">De bouwwerkzaamheden vinden plaats van maandag tot en met vrijdag van </w:t>
      </w:r>
      <w:r w:rsidR="00AD15C4">
        <w:rPr>
          <w:rFonts w:asciiTheme="minorHAnsi" w:hAnsiTheme="minorHAnsi" w:cstheme="minorHAnsi"/>
          <w:b w:val="0"/>
        </w:rPr>
        <w:t>ongeveer</w:t>
      </w:r>
      <w:r w:rsidRPr="00FB4892">
        <w:rPr>
          <w:rFonts w:asciiTheme="minorHAnsi" w:hAnsiTheme="minorHAnsi" w:cstheme="minorHAnsi"/>
          <w:b w:val="0"/>
        </w:rPr>
        <w:t xml:space="preserve"> </w:t>
      </w:r>
      <w:r w:rsidRPr="000B330E">
        <w:rPr>
          <w:rFonts w:asciiTheme="minorHAnsi" w:hAnsiTheme="minorHAnsi" w:cstheme="minorHAnsi"/>
          <w:b w:val="0"/>
        </w:rPr>
        <w:t>7.00 tot 16.00 uur.</w:t>
      </w:r>
      <w:r w:rsidRPr="00FB4892">
        <w:rPr>
          <w:rFonts w:asciiTheme="minorHAnsi" w:hAnsiTheme="minorHAnsi" w:cstheme="minorHAnsi"/>
          <w:b w:val="0"/>
        </w:rPr>
        <w:t xml:space="preserve"> </w:t>
      </w:r>
      <w:r w:rsidR="005C2F01">
        <w:rPr>
          <w:rFonts w:asciiTheme="minorHAnsi" w:hAnsiTheme="minorHAnsi" w:cstheme="minorHAnsi"/>
          <w:b w:val="0"/>
        </w:rPr>
        <w:t xml:space="preserve">Soms </w:t>
      </w:r>
      <w:r w:rsidR="00315D9F">
        <w:rPr>
          <w:rFonts w:asciiTheme="minorHAnsi" w:hAnsiTheme="minorHAnsi" w:cstheme="minorHAnsi"/>
          <w:b w:val="0"/>
        </w:rPr>
        <w:t xml:space="preserve">moet het anders en beginnen we iets eerder of gaat het werk iets langer door. </w:t>
      </w:r>
      <w:r w:rsidRPr="00FB4892">
        <w:rPr>
          <w:rFonts w:asciiTheme="minorHAnsi" w:hAnsiTheme="minorHAnsi" w:cstheme="minorHAnsi"/>
          <w:b w:val="0"/>
        </w:rPr>
        <w:t xml:space="preserve">Bouwen </w:t>
      </w:r>
      <w:r w:rsidR="00315D9F">
        <w:rPr>
          <w:rFonts w:asciiTheme="minorHAnsi" w:hAnsiTheme="minorHAnsi" w:cstheme="minorHAnsi"/>
          <w:b w:val="0"/>
        </w:rPr>
        <w:t xml:space="preserve">geeft </w:t>
      </w:r>
      <w:r w:rsidRPr="00FB4892">
        <w:rPr>
          <w:rFonts w:asciiTheme="minorHAnsi" w:hAnsiTheme="minorHAnsi" w:cstheme="minorHAnsi"/>
          <w:b w:val="0"/>
        </w:rPr>
        <w:t xml:space="preserve">altijd </w:t>
      </w:r>
      <w:r w:rsidR="00AD3B6C">
        <w:rPr>
          <w:rFonts w:asciiTheme="minorHAnsi" w:hAnsiTheme="minorHAnsi" w:cstheme="minorHAnsi"/>
          <w:b w:val="0"/>
        </w:rPr>
        <w:t>wat</w:t>
      </w:r>
      <w:r w:rsidR="00AD3B6C" w:rsidRPr="00FB4892">
        <w:rPr>
          <w:rFonts w:asciiTheme="minorHAnsi" w:hAnsiTheme="minorHAnsi" w:cstheme="minorHAnsi"/>
          <w:b w:val="0"/>
        </w:rPr>
        <w:t xml:space="preserve"> </w:t>
      </w:r>
      <w:r w:rsidR="003E5802">
        <w:rPr>
          <w:rFonts w:asciiTheme="minorHAnsi" w:hAnsiTheme="minorHAnsi" w:cstheme="minorHAnsi"/>
          <w:b w:val="0"/>
        </w:rPr>
        <w:t>overlast</w:t>
      </w:r>
      <w:r w:rsidRPr="00FB4892">
        <w:rPr>
          <w:rFonts w:asciiTheme="minorHAnsi" w:hAnsiTheme="minorHAnsi" w:cstheme="minorHAnsi"/>
          <w:b w:val="0"/>
        </w:rPr>
        <w:t xml:space="preserve"> voor omwonenden. Wij</w:t>
      </w:r>
      <w:r w:rsidR="00315D9F">
        <w:rPr>
          <w:rFonts w:asciiTheme="minorHAnsi" w:hAnsiTheme="minorHAnsi" w:cstheme="minorHAnsi"/>
          <w:b w:val="0"/>
        </w:rPr>
        <w:t xml:space="preserve"> doen ons best </w:t>
      </w:r>
      <w:r w:rsidRPr="00FB4892">
        <w:rPr>
          <w:rFonts w:asciiTheme="minorHAnsi" w:hAnsiTheme="minorHAnsi" w:cstheme="minorHAnsi"/>
          <w:b w:val="0"/>
        </w:rPr>
        <w:t xml:space="preserve"> om</w:t>
      </w:r>
      <w:r w:rsidR="00D8703D">
        <w:rPr>
          <w:rFonts w:asciiTheme="minorHAnsi" w:hAnsiTheme="minorHAnsi" w:cstheme="minorHAnsi"/>
          <w:b w:val="0"/>
        </w:rPr>
        <w:t xml:space="preserve"> te zorgen dat dit zo min mogelijk gebeurt</w:t>
      </w:r>
      <w:r w:rsidRPr="00FB4892">
        <w:rPr>
          <w:rFonts w:asciiTheme="minorHAnsi" w:hAnsiTheme="minorHAnsi" w:cstheme="minorHAnsi"/>
          <w:b w:val="0"/>
        </w:rPr>
        <w:t>.</w:t>
      </w:r>
      <w:r>
        <w:rPr>
          <w:rFonts w:asciiTheme="minorHAnsi" w:hAnsiTheme="minorHAnsi" w:cstheme="minorHAnsi"/>
          <w:b w:val="0"/>
        </w:rPr>
        <w:t xml:space="preserve"> He</w:t>
      </w:r>
      <w:r w:rsidR="00857949">
        <w:rPr>
          <w:rFonts w:asciiTheme="minorHAnsi" w:hAnsiTheme="minorHAnsi" w:cstheme="minorHAnsi"/>
          <w:b w:val="0"/>
        </w:rPr>
        <w:t>eft u</w:t>
      </w:r>
      <w:r>
        <w:rPr>
          <w:rFonts w:asciiTheme="minorHAnsi" w:hAnsiTheme="minorHAnsi" w:cstheme="minorHAnsi"/>
          <w:b w:val="0"/>
        </w:rPr>
        <w:t xml:space="preserve"> toch </w:t>
      </w:r>
      <w:r w:rsidRPr="004B3F7A">
        <w:rPr>
          <w:rFonts w:asciiTheme="minorHAnsi" w:hAnsiTheme="minorHAnsi" w:cstheme="minorHAnsi"/>
          <w:b w:val="0"/>
        </w:rPr>
        <w:t xml:space="preserve">overlast of </w:t>
      </w:r>
      <w:r>
        <w:rPr>
          <w:rFonts w:asciiTheme="minorHAnsi" w:hAnsiTheme="minorHAnsi" w:cstheme="minorHAnsi"/>
          <w:b w:val="0"/>
        </w:rPr>
        <w:t>he</w:t>
      </w:r>
      <w:r w:rsidR="00857949">
        <w:rPr>
          <w:rFonts w:asciiTheme="minorHAnsi" w:hAnsiTheme="minorHAnsi" w:cstheme="minorHAnsi"/>
          <w:b w:val="0"/>
        </w:rPr>
        <w:t>eft u</w:t>
      </w:r>
      <w:r>
        <w:rPr>
          <w:rFonts w:asciiTheme="minorHAnsi" w:hAnsiTheme="minorHAnsi" w:cstheme="minorHAnsi"/>
          <w:b w:val="0"/>
        </w:rPr>
        <w:t xml:space="preserve"> </w:t>
      </w:r>
      <w:r w:rsidRPr="004B3F7A">
        <w:rPr>
          <w:rFonts w:asciiTheme="minorHAnsi" w:hAnsiTheme="minorHAnsi" w:cstheme="minorHAnsi"/>
          <w:b w:val="0"/>
        </w:rPr>
        <w:t>vragen, tips of opmerkingen</w:t>
      </w:r>
      <w:r>
        <w:rPr>
          <w:rFonts w:asciiTheme="minorHAnsi" w:hAnsiTheme="minorHAnsi" w:cstheme="minorHAnsi"/>
          <w:b w:val="0"/>
        </w:rPr>
        <w:t>? D</w:t>
      </w:r>
      <w:r w:rsidRPr="004B3F7A">
        <w:rPr>
          <w:rFonts w:asciiTheme="minorHAnsi" w:hAnsiTheme="minorHAnsi" w:cstheme="minorHAnsi"/>
          <w:b w:val="0"/>
        </w:rPr>
        <w:t>an kun</w:t>
      </w:r>
      <w:r w:rsidR="00857949">
        <w:rPr>
          <w:rFonts w:asciiTheme="minorHAnsi" w:hAnsiTheme="minorHAnsi" w:cstheme="minorHAnsi"/>
          <w:b w:val="0"/>
        </w:rPr>
        <w:t>t</w:t>
      </w:r>
      <w:r>
        <w:rPr>
          <w:rFonts w:asciiTheme="minorHAnsi" w:hAnsiTheme="minorHAnsi" w:cstheme="minorHAnsi"/>
          <w:b w:val="0"/>
        </w:rPr>
        <w:t xml:space="preserve"> </w:t>
      </w:r>
      <w:r w:rsidR="00857949">
        <w:rPr>
          <w:rFonts w:asciiTheme="minorHAnsi" w:hAnsiTheme="minorHAnsi" w:cstheme="minorHAnsi"/>
          <w:b w:val="0"/>
        </w:rPr>
        <w:t>u</w:t>
      </w:r>
      <w:r w:rsidRPr="004B3F7A">
        <w:rPr>
          <w:rFonts w:asciiTheme="minorHAnsi" w:hAnsiTheme="minorHAnsi" w:cstheme="minorHAnsi"/>
          <w:b w:val="0"/>
        </w:rPr>
        <w:t xml:space="preserve"> deze online bij ons melden: </w:t>
      </w:r>
      <w:hyperlink r:id="rId13" w:history="1">
        <w:r w:rsidR="00857949" w:rsidRPr="001A37A8">
          <w:rPr>
            <w:rStyle w:val="Hyperlink"/>
            <w:rFonts w:asciiTheme="minorHAnsi" w:hAnsiTheme="minorHAnsi" w:cstheme="minorHAnsi"/>
            <w:b w:val="0"/>
          </w:rPr>
          <w:t>www.hendriksmaakthet.nl/tiptop</w:t>
        </w:r>
      </w:hyperlink>
      <w:r w:rsidR="00857949">
        <w:rPr>
          <w:rFonts w:asciiTheme="minorHAnsi" w:hAnsiTheme="minorHAnsi" w:cstheme="minorHAnsi"/>
          <w:b w:val="0"/>
        </w:rPr>
        <w:t xml:space="preserve"> </w:t>
      </w:r>
      <w:r w:rsidRPr="000B330E">
        <w:rPr>
          <w:rFonts w:asciiTheme="minorHAnsi" w:hAnsiTheme="minorHAnsi" w:cstheme="minorHAnsi"/>
          <w:b w:val="0"/>
        </w:rPr>
        <w:t>Wij maken het dan snel weer tiptop in orde.</w:t>
      </w:r>
      <w:r>
        <w:rPr>
          <w:rFonts w:asciiTheme="minorHAnsi" w:hAnsiTheme="minorHAnsi" w:cstheme="minorHAnsi"/>
          <w:b w:val="0"/>
        </w:rPr>
        <w:t xml:space="preserve"> </w:t>
      </w:r>
      <w:r w:rsidR="00857949">
        <w:rPr>
          <w:rFonts w:asciiTheme="minorHAnsi" w:hAnsiTheme="minorHAnsi" w:cstheme="minorHAnsi"/>
          <w:b w:val="0"/>
        </w:rPr>
        <w:t>U</w:t>
      </w:r>
      <w:r w:rsidRPr="00844E82">
        <w:rPr>
          <w:rFonts w:asciiTheme="minorHAnsi" w:hAnsiTheme="minorHAnsi" w:cstheme="minorHAnsi"/>
          <w:b w:val="0"/>
        </w:rPr>
        <w:t xml:space="preserve"> kunt ook contact opnemen met uitvoerder Hans. Hij is bereikbaar op telefoonnummer 0412 669444.</w:t>
      </w:r>
    </w:p>
    <w:p w14:paraId="23A635EF" w14:textId="77777777" w:rsidR="00844E82" w:rsidRDefault="00844E82" w:rsidP="00844E82">
      <w:pPr>
        <w:rPr>
          <w:rFonts w:asciiTheme="minorHAnsi" w:hAnsiTheme="minorHAnsi" w:cstheme="minorHAnsi"/>
          <w:b w:val="0"/>
        </w:rPr>
      </w:pPr>
    </w:p>
    <w:p w14:paraId="3A6FC706" w14:textId="345969A5" w:rsidR="00844E82" w:rsidRPr="00B624AE" w:rsidRDefault="008C5339" w:rsidP="00844E82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Samen zorgen we voor veiligheid</w:t>
      </w:r>
    </w:p>
    <w:p w14:paraId="6D3309AB" w14:textId="47B20FA8" w:rsidR="00844E82" w:rsidRDefault="00617133" w:rsidP="00844E82">
      <w:pPr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</w:rPr>
        <w:t>Voor de veiligheid is h</w:t>
      </w:r>
      <w:r w:rsidR="00844E82" w:rsidRPr="00B624AE">
        <w:rPr>
          <w:rFonts w:asciiTheme="minorHAnsi" w:hAnsiTheme="minorHAnsi" w:cstheme="minorHAnsi"/>
          <w:b w:val="0"/>
        </w:rPr>
        <w:t xml:space="preserve">et bouwterrein omheind met hekken. </w:t>
      </w:r>
      <w:r>
        <w:rPr>
          <w:rFonts w:asciiTheme="minorHAnsi" w:hAnsiTheme="minorHAnsi" w:cstheme="minorHAnsi"/>
          <w:b w:val="0"/>
        </w:rPr>
        <w:t xml:space="preserve">Het is </w:t>
      </w:r>
      <w:r w:rsidR="00844E82" w:rsidRPr="00B624AE">
        <w:rPr>
          <w:rFonts w:asciiTheme="minorHAnsi" w:hAnsiTheme="minorHAnsi" w:cstheme="minorHAnsi"/>
          <w:b w:val="0"/>
        </w:rPr>
        <w:t>niet toegestaan</w:t>
      </w:r>
      <w:r>
        <w:rPr>
          <w:rFonts w:asciiTheme="minorHAnsi" w:hAnsiTheme="minorHAnsi" w:cstheme="minorHAnsi"/>
          <w:b w:val="0"/>
        </w:rPr>
        <w:t xml:space="preserve"> om op de bouwplaats te komen</w:t>
      </w:r>
      <w:r w:rsidR="00844E82" w:rsidRPr="00B624AE">
        <w:rPr>
          <w:rFonts w:asciiTheme="minorHAnsi" w:hAnsiTheme="minorHAnsi" w:cstheme="minorHAnsi"/>
          <w:b w:val="0"/>
        </w:rPr>
        <w:t xml:space="preserve">. </w:t>
      </w:r>
      <w:r w:rsidR="001C260C">
        <w:rPr>
          <w:rFonts w:asciiTheme="minorHAnsi" w:hAnsiTheme="minorHAnsi" w:cstheme="minorHAnsi"/>
          <w:b w:val="0"/>
        </w:rPr>
        <w:t xml:space="preserve">Dan kunnen er ongelukken gebeuren en dat willen we graag voorkomen. </w:t>
      </w:r>
      <w:r w:rsidR="00C36A3A">
        <w:rPr>
          <w:rFonts w:asciiTheme="minorHAnsi" w:hAnsiTheme="minorHAnsi" w:cstheme="minorHAnsi"/>
          <w:b w:val="0"/>
        </w:rPr>
        <w:t xml:space="preserve">Houdt u een oogje in het zeil </w:t>
      </w:r>
      <w:r w:rsidR="00844E82" w:rsidRPr="00B624AE">
        <w:rPr>
          <w:rFonts w:asciiTheme="minorHAnsi" w:hAnsiTheme="minorHAnsi" w:cstheme="minorHAnsi"/>
          <w:b w:val="0"/>
        </w:rPr>
        <w:t xml:space="preserve"> dat ook kinderen niet binnen de hekken komen</w:t>
      </w:r>
      <w:r w:rsidR="00C36A3A">
        <w:rPr>
          <w:rFonts w:asciiTheme="minorHAnsi" w:hAnsiTheme="minorHAnsi" w:cstheme="minorHAnsi"/>
          <w:b w:val="0"/>
        </w:rPr>
        <w:t xml:space="preserve">? </w:t>
      </w:r>
      <w:r w:rsidR="00844E82" w:rsidRPr="00B624AE">
        <w:rPr>
          <w:rFonts w:asciiTheme="minorHAnsi" w:hAnsiTheme="minorHAnsi" w:cstheme="minorHAnsi"/>
          <w:b w:val="0"/>
        </w:rPr>
        <w:t xml:space="preserve"> Samen houden we het veilig.</w:t>
      </w:r>
    </w:p>
    <w:p w14:paraId="2EE95C83" w14:textId="77777777" w:rsidR="00277062" w:rsidRDefault="00277062" w:rsidP="00633A64">
      <w:pPr>
        <w:rPr>
          <w:rFonts w:asciiTheme="minorHAnsi" w:hAnsiTheme="minorHAnsi" w:cstheme="minorHAnsi"/>
          <w:b w:val="0"/>
        </w:rPr>
      </w:pPr>
    </w:p>
    <w:p w14:paraId="553EBA92" w14:textId="1876695F" w:rsidR="00C269BC" w:rsidRDefault="00C269BC" w:rsidP="00633A64">
      <w:pPr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</w:rPr>
        <w:t xml:space="preserve">We hopen </w:t>
      </w:r>
      <w:r w:rsidR="00857949">
        <w:rPr>
          <w:rFonts w:asciiTheme="minorHAnsi" w:hAnsiTheme="minorHAnsi" w:cstheme="minorHAnsi"/>
          <w:b w:val="0"/>
        </w:rPr>
        <w:t>u</w:t>
      </w:r>
      <w:r>
        <w:rPr>
          <w:rFonts w:asciiTheme="minorHAnsi" w:hAnsiTheme="minorHAnsi" w:cstheme="minorHAnsi"/>
          <w:b w:val="0"/>
        </w:rPr>
        <w:t xml:space="preserve"> te zien op de informatieavond op 8 april. </w:t>
      </w:r>
    </w:p>
    <w:p w14:paraId="2455CA41" w14:textId="77777777" w:rsidR="00C269BC" w:rsidRPr="00844E82" w:rsidRDefault="00C269BC" w:rsidP="00633A64">
      <w:pPr>
        <w:rPr>
          <w:rFonts w:asciiTheme="minorHAnsi" w:hAnsiTheme="minorHAnsi" w:cstheme="minorHAnsi"/>
          <w:b w:val="0"/>
        </w:rPr>
      </w:pPr>
    </w:p>
    <w:p w14:paraId="6B3BB3E7" w14:textId="433FE56F" w:rsidR="002A1AC7" w:rsidRPr="00844E82" w:rsidRDefault="002A1AC7" w:rsidP="00633A64">
      <w:pPr>
        <w:rPr>
          <w:rFonts w:asciiTheme="minorHAnsi" w:hAnsiTheme="minorHAnsi" w:cstheme="minorHAnsi"/>
          <w:b w:val="0"/>
        </w:rPr>
      </w:pPr>
      <w:r w:rsidRPr="00844E82">
        <w:rPr>
          <w:rFonts w:asciiTheme="minorHAnsi" w:hAnsiTheme="minorHAnsi" w:cstheme="minorHAnsi"/>
          <w:b w:val="0"/>
        </w:rPr>
        <w:t>Met vriendelijke groet,</w:t>
      </w:r>
    </w:p>
    <w:p w14:paraId="0551A560" w14:textId="5A6F1ADC" w:rsidR="002A1AC7" w:rsidRDefault="002A1AC7" w:rsidP="00633A64">
      <w:pPr>
        <w:rPr>
          <w:rFonts w:asciiTheme="minorHAnsi" w:hAnsiTheme="minorHAnsi" w:cstheme="minorHAnsi"/>
          <w:b w:val="0"/>
        </w:rPr>
      </w:pPr>
    </w:p>
    <w:p w14:paraId="7D88DB6E" w14:textId="77777777" w:rsidR="00844E82" w:rsidRPr="00844E82" w:rsidRDefault="00844E82" w:rsidP="00633A64">
      <w:pPr>
        <w:rPr>
          <w:rFonts w:asciiTheme="minorHAnsi" w:hAnsiTheme="minorHAnsi" w:cstheme="minorHAnsi"/>
          <w:b w:val="0"/>
        </w:rPr>
      </w:pPr>
    </w:p>
    <w:p w14:paraId="02DF279F" w14:textId="7F5B79AA" w:rsidR="006054B9" w:rsidRPr="00844E82" w:rsidRDefault="002A1AC7" w:rsidP="00633A64">
      <w:pPr>
        <w:rPr>
          <w:rFonts w:asciiTheme="minorHAnsi" w:hAnsiTheme="minorHAnsi" w:cstheme="minorHAnsi"/>
          <w:b w:val="0"/>
        </w:rPr>
      </w:pPr>
      <w:r w:rsidRPr="00844E82">
        <w:rPr>
          <w:rFonts w:asciiTheme="minorHAnsi" w:hAnsiTheme="minorHAnsi" w:cstheme="minorHAnsi"/>
          <w:b w:val="0"/>
        </w:rPr>
        <w:t xml:space="preserve">Projectteam </w:t>
      </w:r>
      <w:r w:rsidR="005C3335" w:rsidRPr="00844E82">
        <w:rPr>
          <w:rFonts w:asciiTheme="minorHAnsi" w:hAnsiTheme="minorHAnsi" w:cstheme="minorHAnsi"/>
          <w:b w:val="0"/>
        </w:rPr>
        <w:t xml:space="preserve">Wonen </w:t>
      </w:r>
      <w:proofErr w:type="spellStart"/>
      <w:r w:rsidR="0032778C" w:rsidRPr="00844E82">
        <w:rPr>
          <w:rFonts w:asciiTheme="minorHAnsi" w:hAnsiTheme="minorHAnsi" w:cstheme="minorHAnsi"/>
          <w:b w:val="0"/>
        </w:rPr>
        <w:t>Boschmeersingel</w:t>
      </w:r>
      <w:proofErr w:type="spellEnd"/>
    </w:p>
    <w:sectPr w:rsidR="006054B9" w:rsidRPr="00844E82" w:rsidSect="00177693">
      <w:headerReference w:type="default" r:id="rId14"/>
      <w:footerReference w:type="default" r:id="rId15"/>
      <w:type w:val="continuous"/>
      <w:pgSz w:w="11906" w:h="16838"/>
      <w:pgMar w:top="2381" w:right="1133" w:bottom="1418" w:left="1758" w:header="709" w:footer="392" w:gutter="0"/>
      <w:cols w:space="708"/>
      <w:formProt w:val="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661E6E" w14:textId="77777777" w:rsidR="00150A62" w:rsidRDefault="00150A62" w:rsidP="00A73E95">
      <w:r>
        <w:separator/>
      </w:r>
    </w:p>
  </w:endnote>
  <w:endnote w:type="continuationSeparator" w:id="0">
    <w:p w14:paraId="281343B2" w14:textId="77777777" w:rsidR="00150A62" w:rsidRDefault="00150A62" w:rsidP="00A73E95">
      <w:r>
        <w:continuationSeparator/>
      </w:r>
    </w:p>
  </w:endnote>
  <w:endnote w:type="continuationNotice" w:id="1">
    <w:p w14:paraId="7D0908C1" w14:textId="77777777" w:rsidR="00337745" w:rsidRDefault="003377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FE34778-CE2E-4624-8C35-7CF47DF9EFC5}"/>
    <w:embedBold r:id="rId2" w:fontKey="{4DCC9785-2D16-4B63-81A5-6F17D4F595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353323B-9D2E-4F35-86C1-DCD3A34B0674}"/>
    <w:embedBold r:id="rId4" w:fontKey="{C7A63D62-58A3-40F5-B617-59FF7152B6A9}"/>
  </w:font>
  <w:font w:name="Gotham Black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">
    <w:charset w:val="00"/>
    <w:family w:val="auto"/>
    <w:pitch w:val="variable"/>
    <w:sig w:usb0="A00000A7" w:usb1="00000000" w:usb2="00000000" w:usb3="00000000" w:csb0="00000119" w:csb1="00000000"/>
    <w:embedRegular r:id="rId5" w:fontKey="{4D4D6E09-101B-4D9D-9ACD-B8525F5642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2DE1569-9EDE-4542-BB9F-977F17F498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3E0A7" w14:textId="77777777" w:rsidR="00916992" w:rsidRPr="00380D65" w:rsidRDefault="00CC53E4" w:rsidP="00CC53E4">
    <w:pPr>
      <w:pStyle w:val="Voettekst"/>
      <w:rPr>
        <w:rFonts w:asciiTheme="minorHAnsi" w:hAnsiTheme="minorHAnsi" w:cstheme="minorHAnsi"/>
        <w:color w:val="005B9D"/>
      </w:rPr>
    </w:pPr>
    <w:r w:rsidRPr="00380D65">
      <w:rPr>
        <w:rFonts w:asciiTheme="minorHAnsi" w:hAnsiTheme="minorHAnsi" w:cstheme="minorHAnsi"/>
        <w:b w:val="0"/>
        <w:color w:val="005B9D"/>
        <w:sz w:val="12"/>
      </w:rPr>
      <w:t xml:space="preserve">Hendriks </w:t>
    </w:r>
    <w:r w:rsidR="009A7F6C">
      <w:rPr>
        <w:rFonts w:asciiTheme="minorHAnsi" w:hAnsiTheme="minorHAnsi" w:cstheme="minorHAnsi"/>
        <w:b w:val="0"/>
        <w:color w:val="005B9D"/>
        <w:sz w:val="12"/>
      </w:rPr>
      <w:t xml:space="preserve">bestaat uit Hendriks Ontwikkeling, Hendriks Bouw, Hendriks Onderhoud, Hendriks Beheer, Hendriks Techniek en Hendriks </w:t>
    </w:r>
    <w:proofErr w:type="spellStart"/>
    <w:r w:rsidR="009A7F6C">
      <w:rPr>
        <w:rFonts w:asciiTheme="minorHAnsi" w:hAnsiTheme="minorHAnsi" w:cstheme="minorHAnsi"/>
        <w:b w:val="0"/>
        <w:color w:val="005B9D"/>
        <w:sz w:val="12"/>
      </w:rPr>
      <w:t>Coppelmans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31771" w14:textId="77777777" w:rsidR="00916992" w:rsidRPr="00916992" w:rsidRDefault="00177693" w:rsidP="00916992">
    <w:pPr>
      <w:pStyle w:val="Voettekst"/>
    </w:pPr>
    <w:r>
      <w:rPr>
        <w:noProof/>
      </w:rPr>
      <w:drawing>
        <wp:inline distT="0" distB="0" distL="0" distR="0" wp14:anchorId="006E4FE2" wp14:editId="22FB452E">
          <wp:extent cx="1226666" cy="539750"/>
          <wp:effectExtent l="0" t="0" r="0" b="0"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227234" cy="54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0AFEF5" w14:textId="77777777" w:rsidR="00150A62" w:rsidRDefault="00150A62" w:rsidP="00A73E95">
      <w:r>
        <w:separator/>
      </w:r>
    </w:p>
  </w:footnote>
  <w:footnote w:type="continuationSeparator" w:id="0">
    <w:p w14:paraId="4DBE8DC1" w14:textId="77777777" w:rsidR="00150A62" w:rsidRDefault="00150A62" w:rsidP="00A73E95">
      <w:r>
        <w:continuationSeparator/>
      </w:r>
    </w:p>
  </w:footnote>
  <w:footnote w:type="continuationNotice" w:id="1">
    <w:p w14:paraId="15E82DF4" w14:textId="77777777" w:rsidR="00337745" w:rsidRDefault="0033774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305FE" w14:textId="58F75DF6" w:rsidR="00A73E95" w:rsidRDefault="0058547E" w:rsidP="00380D65">
    <w:pPr>
      <w:pStyle w:val="Koptekst"/>
      <w:ind w:left="-284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E5B478F" wp14:editId="587D0871">
          <wp:simplePos x="0" y="0"/>
          <wp:positionH relativeFrom="column">
            <wp:posOffset>2255520</wp:posOffset>
          </wp:positionH>
          <wp:positionV relativeFrom="paragraph">
            <wp:posOffset>224155</wp:posOffset>
          </wp:positionV>
          <wp:extent cx="411480" cy="1028700"/>
          <wp:effectExtent l="0" t="0" r="7620" b="0"/>
          <wp:wrapSquare wrapText="bothSides"/>
          <wp:docPr id="811169028" name="Afbeelding 1" descr="Zayaz, | Woningcorporaties.n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ayaz, | Woningcorporaties.n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48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0B0C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3FD69AC" wp14:editId="7BCBA28E">
              <wp:simplePos x="0" y="0"/>
              <wp:positionH relativeFrom="column">
                <wp:posOffset>3874770</wp:posOffset>
              </wp:positionH>
              <wp:positionV relativeFrom="paragraph">
                <wp:posOffset>761034</wp:posOffset>
              </wp:positionV>
              <wp:extent cx="2138680" cy="1827530"/>
              <wp:effectExtent l="0" t="0" r="0" b="0"/>
              <wp:wrapNone/>
              <wp:docPr id="3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8680" cy="18275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99B268" w14:textId="77777777" w:rsidR="00AC1CC8" w:rsidRPr="00E94933" w:rsidRDefault="00AC1CC8" w:rsidP="00A911FE">
                          <w:pPr>
                            <w:spacing w:line="200" w:lineRule="atLeast"/>
                            <w:rPr>
                              <w:rFonts w:ascii="Gotham Black" w:hAnsi="Gotham Black"/>
                              <w:b w:val="0"/>
                              <w:bCs/>
                              <w:color w:val="005B9D"/>
                              <w:sz w:val="15"/>
                              <w:szCs w:val="15"/>
                            </w:rPr>
                          </w:pPr>
                          <w:r w:rsidRPr="00E94933">
                            <w:rPr>
                              <w:rFonts w:ascii="Gotham Black" w:hAnsi="Gotham Black"/>
                              <w:b w:val="0"/>
                              <w:bCs/>
                              <w:color w:val="005B9D"/>
                              <w:sz w:val="15"/>
                              <w:szCs w:val="15"/>
                            </w:rPr>
                            <w:t>Hendriks</w:t>
                          </w:r>
                        </w:p>
                        <w:p w14:paraId="4F5E03B4" w14:textId="77777777" w:rsidR="00AC1CC8" w:rsidRPr="00390CE8" w:rsidRDefault="00AC1CC8" w:rsidP="00A911FE">
                          <w:pPr>
                            <w:spacing w:line="200" w:lineRule="atLeast"/>
                            <w:rPr>
                              <w:rFonts w:ascii="Gotham" w:hAnsi="Gotham"/>
                              <w:b w:val="0"/>
                              <w:color w:val="005B9D"/>
                              <w:sz w:val="15"/>
                              <w:szCs w:val="15"/>
                            </w:rPr>
                          </w:pPr>
                          <w:r w:rsidRPr="00390CE8">
                            <w:rPr>
                              <w:rFonts w:ascii="Gotham" w:hAnsi="Gotham"/>
                              <w:b w:val="0"/>
                              <w:color w:val="005B9D"/>
                              <w:sz w:val="15"/>
                              <w:szCs w:val="15"/>
                            </w:rPr>
                            <w:t>Postbus 179</w:t>
                          </w:r>
                          <w:r w:rsidR="00380D65" w:rsidRPr="00390CE8">
                            <w:rPr>
                              <w:rFonts w:ascii="Gotham" w:hAnsi="Gotham"/>
                              <w:b w:val="0"/>
                              <w:color w:val="005B9D"/>
                              <w:sz w:val="15"/>
                              <w:szCs w:val="15"/>
                            </w:rPr>
                            <w:t xml:space="preserve"> | </w:t>
                          </w:r>
                          <w:r w:rsidRPr="00390CE8">
                            <w:rPr>
                              <w:rFonts w:ascii="Gotham" w:hAnsi="Gotham"/>
                              <w:b w:val="0"/>
                              <w:color w:val="005B9D"/>
                              <w:sz w:val="15"/>
                              <w:szCs w:val="15"/>
                            </w:rPr>
                            <w:t>5340 AD Oss</w:t>
                          </w:r>
                        </w:p>
                        <w:p w14:paraId="64C0F042" w14:textId="77777777" w:rsidR="00AC1CC8" w:rsidRPr="00390CE8" w:rsidRDefault="00AC1CC8" w:rsidP="00A911FE">
                          <w:pPr>
                            <w:spacing w:line="200" w:lineRule="atLeast"/>
                            <w:rPr>
                              <w:rFonts w:ascii="Gotham" w:hAnsi="Gotham"/>
                              <w:b w:val="0"/>
                              <w:color w:val="005B9D"/>
                              <w:sz w:val="15"/>
                              <w:szCs w:val="15"/>
                            </w:rPr>
                          </w:pPr>
                          <w:r w:rsidRPr="00390CE8">
                            <w:rPr>
                              <w:rFonts w:ascii="Gotham" w:hAnsi="Gotham"/>
                              <w:b w:val="0"/>
                              <w:color w:val="005B9D"/>
                              <w:sz w:val="15"/>
                              <w:szCs w:val="15"/>
                            </w:rPr>
                            <w:t>Kanaalstraat 12 Oss</w:t>
                          </w:r>
                        </w:p>
                        <w:p w14:paraId="58CE10A8" w14:textId="77777777" w:rsidR="00AC1CC8" w:rsidRPr="00390CE8" w:rsidRDefault="00AC1CC8" w:rsidP="00A911FE">
                          <w:pPr>
                            <w:spacing w:line="200" w:lineRule="atLeast"/>
                            <w:rPr>
                              <w:rFonts w:ascii="Gotham" w:hAnsi="Gotham"/>
                              <w:b w:val="0"/>
                              <w:color w:val="005B9D"/>
                              <w:sz w:val="15"/>
                              <w:szCs w:val="15"/>
                            </w:rPr>
                          </w:pPr>
                          <w:r w:rsidRPr="00390CE8">
                            <w:rPr>
                              <w:rFonts w:ascii="Gotham" w:hAnsi="Gotham"/>
                              <w:b w:val="0"/>
                              <w:color w:val="005B9D"/>
                              <w:sz w:val="15"/>
                              <w:szCs w:val="15"/>
                            </w:rPr>
                            <w:t>0412 669</w:t>
                          </w:r>
                          <w:r w:rsidR="00380D65" w:rsidRPr="00390CE8">
                            <w:rPr>
                              <w:rFonts w:ascii="Gotham" w:hAnsi="Gotham"/>
                              <w:b w:val="0"/>
                              <w:color w:val="005B9D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390CE8">
                            <w:rPr>
                              <w:rFonts w:ascii="Gotham" w:hAnsi="Gotham"/>
                              <w:b w:val="0"/>
                              <w:color w:val="005B9D"/>
                              <w:sz w:val="15"/>
                              <w:szCs w:val="15"/>
                            </w:rPr>
                            <w:t>444</w:t>
                          </w:r>
                        </w:p>
                        <w:p w14:paraId="7461E075" w14:textId="77777777" w:rsidR="00AC1CC8" w:rsidRPr="00407C8E" w:rsidRDefault="00AC1CC8" w:rsidP="00A911FE">
                          <w:pPr>
                            <w:spacing w:line="200" w:lineRule="atLeast"/>
                            <w:rPr>
                              <w:rFonts w:ascii="Gotham" w:hAnsi="Gotham"/>
                              <w:b w:val="0"/>
                              <w:color w:val="005B9D"/>
                              <w:sz w:val="15"/>
                              <w:szCs w:val="15"/>
                            </w:rPr>
                          </w:pPr>
                          <w:r w:rsidRPr="00407C8E">
                            <w:rPr>
                              <w:rFonts w:ascii="Gotham" w:hAnsi="Gotham"/>
                              <w:b w:val="0"/>
                              <w:color w:val="005B9D"/>
                              <w:sz w:val="15"/>
                              <w:szCs w:val="15"/>
                            </w:rPr>
                            <w:t>info@hb-oss.nl</w:t>
                          </w:r>
                        </w:p>
                        <w:p w14:paraId="69ECEA21" w14:textId="77777777" w:rsidR="00AC1CC8" w:rsidRPr="00407C8E" w:rsidRDefault="00AC1CC8" w:rsidP="00A911FE">
                          <w:pPr>
                            <w:spacing w:line="200" w:lineRule="atLeast"/>
                            <w:rPr>
                              <w:rFonts w:ascii="Gotham" w:hAnsi="Gotham"/>
                              <w:b w:val="0"/>
                              <w:color w:val="005B9D"/>
                              <w:sz w:val="15"/>
                              <w:szCs w:val="15"/>
                            </w:rPr>
                          </w:pPr>
                          <w:r w:rsidRPr="00407C8E">
                            <w:rPr>
                              <w:rFonts w:ascii="Gotham" w:hAnsi="Gotham"/>
                              <w:b w:val="0"/>
                              <w:color w:val="005B9D"/>
                              <w:sz w:val="15"/>
                              <w:szCs w:val="15"/>
                            </w:rPr>
                            <w:t>hendriksbouwenontwikkeling.nl</w:t>
                          </w:r>
                        </w:p>
                        <w:p w14:paraId="40DED71E" w14:textId="77777777" w:rsidR="00AC1CC8" w:rsidRPr="00C55FE4" w:rsidRDefault="00AC1CC8" w:rsidP="00A911FE">
                          <w:pPr>
                            <w:spacing w:line="200" w:lineRule="atLeast"/>
                            <w:rPr>
                              <w:rFonts w:ascii="Gotham" w:hAnsi="Gotham"/>
                              <w:b w:val="0"/>
                              <w:color w:val="005B9D"/>
                              <w:sz w:val="15"/>
                              <w:szCs w:val="15"/>
                            </w:rPr>
                          </w:pPr>
                        </w:p>
                        <w:p w14:paraId="3FEF7FA7" w14:textId="77777777" w:rsidR="00C55FE4" w:rsidRPr="00C55FE4" w:rsidRDefault="00C55FE4" w:rsidP="00C55FE4">
                          <w:pPr>
                            <w:spacing w:line="200" w:lineRule="atLeast"/>
                            <w:rPr>
                              <w:rFonts w:ascii="Gotham" w:hAnsi="Gotham"/>
                              <w:b w:val="0"/>
                              <w:color w:val="005B9D"/>
                              <w:sz w:val="15"/>
                              <w:szCs w:val="15"/>
                            </w:rPr>
                          </w:pPr>
                          <w:r w:rsidRPr="00C55FE4">
                            <w:rPr>
                              <w:rFonts w:ascii="Gotham" w:hAnsi="Gotham"/>
                              <w:b w:val="0"/>
                              <w:color w:val="005B9D"/>
                              <w:sz w:val="15"/>
                              <w:szCs w:val="15"/>
                            </w:rPr>
                            <w:t>KvK Oost-Brabant 16080497</w:t>
                          </w:r>
                        </w:p>
                        <w:p w14:paraId="6200F6C4" w14:textId="77777777" w:rsidR="00AC1CC8" w:rsidRPr="00CA259B" w:rsidRDefault="00C55FE4" w:rsidP="00C55FE4">
                          <w:pPr>
                            <w:spacing w:line="200" w:lineRule="atLeast"/>
                            <w:rPr>
                              <w:rFonts w:ascii="Gotham" w:hAnsi="Gotham"/>
                              <w:b w:val="0"/>
                              <w:color w:val="005B9D"/>
                              <w:sz w:val="15"/>
                              <w:szCs w:val="15"/>
                            </w:rPr>
                          </w:pPr>
                          <w:r w:rsidRPr="00C55FE4">
                            <w:rPr>
                              <w:rFonts w:ascii="Gotham" w:hAnsi="Gotham"/>
                              <w:b w:val="0"/>
                              <w:color w:val="005B9D"/>
                              <w:sz w:val="15"/>
                              <w:szCs w:val="15"/>
                            </w:rPr>
                            <w:t xml:space="preserve">BTW NL </w:t>
                          </w:r>
                          <w:r w:rsidR="00F2393C">
                            <w:rPr>
                              <w:rFonts w:ascii="Gotham" w:hAnsi="Gotham"/>
                              <w:b w:val="0"/>
                              <w:color w:val="005B9D"/>
                              <w:sz w:val="15"/>
                              <w:szCs w:val="15"/>
                            </w:rPr>
                            <w:t>804355538B01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FD69AC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left:0;text-align:left;margin-left:305.1pt;margin-top:59.9pt;width:168.4pt;height:143.9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" stroked="f">
              <v:textbox style="mso-fit-shape-to-text:t">
                <w:txbxContent>
                  <w:p w14:paraId="1C99B268" w14:textId="77777777" w:rsidR="00AC1CC8" w:rsidRPr="00E94933" w:rsidRDefault="00AC1CC8" w:rsidP="00A911FE">
                    <w:pPr>
                      <w:spacing w:line="200" w:lineRule="atLeast"/>
                      <w:rPr>
                        <w:rFonts w:ascii="Gotham Black" w:hAnsi="Gotham Black"/>
                        <w:b w:val="0"/>
                        <w:bCs/>
                        <w:color w:val="005B9D"/>
                        <w:sz w:val="15"/>
                        <w:szCs w:val="15"/>
                      </w:rPr>
                    </w:pPr>
                    <w:r w:rsidRPr="00E94933">
                      <w:rPr>
                        <w:rFonts w:ascii="Gotham Black" w:hAnsi="Gotham Black"/>
                        <w:b w:val="0"/>
                        <w:bCs/>
                        <w:color w:val="005B9D"/>
                        <w:sz w:val="15"/>
                        <w:szCs w:val="15"/>
                      </w:rPr>
                      <w:t>Hendriks</w:t>
                    </w:r>
                  </w:p>
                  <w:p w14:paraId="4F5E03B4" w14:textId="77777777" w:rsidR="00AC1CC8" w:rsidRPr="00390CE8" w:rsidRDefault="00AC1CC8" w:rsidP="00A911FE">
                    <w:pPr>
                      <w:spacing w:line="200" w:lineRule="atLeast"/>
                      <w:rPr>
                        <w:rFonts w:ascii="Gotham" w:hAnsi="Gotham"/>
                        <w:b w:val="0"/>
                        <w:color w:val="005B9D"/>
                        <w:sz w:val="15"/>
                        <w:szCs w:val="15"/>
                      </w:rPr>
                    </w:pPr>
                    <w:r w:rsidRPr="00390CE8">
                      <w:rPr>
                        <w:rFonts w:ascii="Gotham" w:hAnsi="Gotham"/>
                        <w:b w:val="0"/>
                        <w:color w:val="005B9D"/>
                        <w:sz w:val="15"/>
                        <w:szCs w:val="15"/>
                      </w:rPr>
                      <w:t>Postbus 179</w:t>
                    </w:r>
                    <w:r w:rsidR="00380D65" w:rsidRPr="00390CE8">
                      <w:rPr>
                        <w:rFonts w:ascii="Gotham" w:hAnsi="Gotham"/>
                        <w:b w:val="0"/>
                        <w:color w:val="005B9D"/>
                        <w:sz w:val="15"/>
                        <w:szCs w:val="15"/>
                      </w:rPr>
                      <w:t xml:space="preserve"> | </w:t>
                    </w:r>
                    <w:r w:rsidRPr="00390CE8">
                      <w:rPr>
                        <w:rFonts w:ascii="Gotham" w:hAnsi="Gotham"/>
                        <w:b w:val="0"/>
                        <w:color w:val="005B9D"/>
                        <w:sz w:val="15"/>
                        <w:szCs w:val="15"/>
                      </w:rPr>
                      <w:t>5340 AD Oss</w:t>
                    </w:r>
                  </w:p>
                  <w:p w14:paraId="64C0F042" w14:textId="77777777" w:rsidR="00AC1CC8" w:rsidRPr="00390CE8" w:rsidRDefault="00AC1CC8" w:rsidP="00A911FE">
                    <w:pPr>
                      <w:spacing w:line="200" w:lineRule="atLeast"/>
                      <w:rPr>
                        <w:rFonts w:ascii="Gotham" w:hAnsi="Gotham"/>
                        <w:b w:val="0"/>
                        <w:color w:val="005B9D"/>
                        <w:sz w:val="15"/>
                        <w:szCs w:val="15"/>
                      </w:rPr>
                    </w:pPr>
                    <w:r w:rsidRPr="00390CE8">
                      <w:rPr>
                        <w:rFonts w:ascii="Gotham" w:hAnsi="Gotham"/>
                        <w:b w:val="0"/>
                        <w:color w:val="005B9D"/>
                        <w:sz w:val="15"/>
                        <w:szCs w:val="15"/>
                      </w:rPr>
                      <w:t>Kanaalstraat 12 Oss</w:t>
                    </w:r>
                  </w:p>
                  <w:p w14:paraId="58CE10A8" w14:textId="77777777" w:rsidR="00AC1CC8" w:rsidRPr="00390CE8" w:rsidRDefault="00AC1CC8" w:rsidP="00A911FE">
                    <w:pPr>
                      <w:spacing w:line="200" w:lineRule="atLeast"/>
                      <w:rPr>
                        <w:rFonts w:ascii="Gotham" w:hAnsi="Gotham"/>
                        <w:b w:val="0"/>
                        <w:color w:val="005B9D"/>
                        <w:sz w:val="15"/>
                        <w:szCs w:val="15"/>
                      </w:rPr>
                    </w:pPr>
                    <w:r w:rsidRPr="00390CE8">
                      <w:rPr>
                        <w:rFonts w:ascii="Gotham" w:hAnsi="Gotham"/>
                        <w:b w:val="0"/>
                        <w:color w:val="005B9D"/>
                        <w:sz w:val="15"/>
                        <w:szCs w:val="15"/>
                      </w:rPr>
                      <w:t>0412 669</w:t>
                    </w:r>
                    <w:r w:rsidR="00380D65" w:rsidRPr="00390CE8">
                      <w:rPr>
                        <w:rFonts w:ascii="Gotham" w:hAnsi="Gotham"/>
                        <w:b w:val="0"/>
                        <w:color w:val="005B9D"/>
                        <w:sz w:val="15"/>
                        <w:szCs w:val="15"/>
                      </w:rPr>
                      <w:t xml:space="preserve"> </w:t>
                    </w:r>
                    <w:r w:rsidRPr="00390CE8">
                      <w:rPr>
                        <w:rFonts w:ascii="Gotham" w:hAnsi="Gotham"/>
                        <w:b w:val="0"/>
                        <w:color w:val="005B9D"/>
                        <w:sz w:val="15"/>
                        <w:szCs w:val="15"/>
                      </w:rPr>
                      <w:t>444</w:t>
                    </w:r>
                  </w:p>
                  <w:p w14:paraId="7461E075" w14:textId="77777777" w:rsidR="00AC1CC8" w:rsidRPr="00407C8E" w:rsidRDefault="00AC1CC8" w:rsidP="00A911FE">
                    <w:pPr>
                      <w:spacing w:line="200" w:lineRule="atLeast"/>
                      <w:rPr>
                        <w:rFonts w:ascii="Gotham" w:hAnsi="Gotham"/>
                        <w:b w:val="0"/>
                        <w:color w:val="005B9D"/>
                        <w:sz w:val="15"/>
                        <w:szCs w:val="15"/>
                      </w:rPr>
                    </w:pPr>
                    <w:r w:rsidRPr="00407C8E">
                      <w:rPr>
                        <w:rFonts w:ascii="Gotham" w:hAnsi="Gotham"/>
                        <w:b w:val="0"/>
                        <w:color w:val="005B9D"/>
                        <w:sz w:val="15"/>
                        <w:szCs w:val="15"/>
                      </w:rPr>
                      <w:t>info@hb-oss.nl</w:t>
                    </w:r>
                  </w:p>
                  <w:p w14:paraId="69ECEA21" w14:textId="77777777" w:rsidR="00AC1CC8" w:rsidRPr="00407C8E" w:rsidRDefault="00AC1CC8" w:rsidP="00A911FE">
                    <w:pPr>
                      <w:spacing w:line="200" w:lineRule="atLeast"/>
                      <w:rPr>
                        <w:rFonts w:ascii="Gotham" w:hAnsi="Gotham"/>
                        <w:b w:val="0"/>
                        <w:color w:val="005B9D"/>
                        <w:sz w:val="15"/>
                        <w:szCs w:val="15"/>
                      </w:rPr>
                    </w:pPr>
                    <w:r w:rsidRPr="00407C8E">
                      <w:rPr>
                        <w:rFonts w:ascii="Gotham" w:hAnsi="Gotham"/>
                        <w:b w:val="0"/>
                        <w:color w:val="005B9D"/>
                        <w:sz w:val="15"/>
                        <w:szCs w:val="15"/>
                      </w:rPr>
                      <w:t>hendriksbouwenontwikkeling.nl</w:t>
                    </w:r>
                  </w:p>
                  <w:p w14:paraId="40DED71E" w14:textId="77777777" w:rsidR="00AC1CC8" w:rsidRPr="00C55FE4" w:rsidRDefault="00AC1CC8" w:rsidP="00A911FE">
                    <w:pPr>
                      <w:spacing w:line="200" w:lineRule="atLeast"/>
                      <w:rPr>
                        <w:rFonts w:ascii="Gotham" w:hAnsi="Gotham"/>
                        <w:b w:val="0"/>
                        <w:color w:val="005B9D"/>
                        <w:sz w:val="15"/>
                        <w:szCs w:val="15"/>
                      </w:rPr>
                    </w:pPr>
                  </w:p>
                  <w:p w14:paraId="3FEF7FA7" w14:textId="77777777" w:rsidR="00C55FE4" w:rsidRPr="00C55FE4" w:rsidRDefault="00C55FE4" w:rsidP="00C55FE4">
                    <w:pPr>
                      <w:spacing w:line="200" w:lineRule="atLeast"/>
                      <w:rPr>
                        <w:rFonts w:ascii="Gotham" w:hAnsi="Gotham"/>
                        <w:b w:val="0"/>
                        <w:color w:val="005B9D"/>
                        <w:sz w:val="15"/>
                        <w:szCs w:val="15"/>
                      </w:rPr>
                    </w:pPr>
                    <w:r w:rsidRPr="00C55FE4">
                      <w:rPr>
                        <w:rFonts w:ascii="Gotham" w:hAnsi="Gotham"/>
                        <w:b w:val="0"/>
                        <w:color w:val="005B9D"/>
                        <w:sz w:val="15"/>
                        <w:szCs w:val="15"/>
                      </w:rPr>
                      <w:t>KvK Oost-Brabant 16080497</w:t>
                    </w:r>
                  </w:p>
                  <w:p w14:paraId="6200F6C4" w14:textId="77777777" w:rsidR="00AC1CC8" w:rsidRPr="00CA259B" w:rsidRDefault="00C55FE4" w:rsidP="00C55FE4">
                    <w:pPr>
                      <w:spacing w:line="200" w:lineRule="atLeast"/>
                      <w:rPr>
                        <w:rFonts w:ascii="Gotham" w:hAnsi="Gotham"/>
                        <w:b w:val="0"/>
                        <w:color w:val="005B9D"/>
                        <w:sz w:val="15"/>
                        <w:szCs w:val="15"/>
                      </w:rPr>
                    </w:pPr>
                    <w:r w:rsidRPr="00C55FE4">
                      <w:rPr>
                        <w:rFonts w:ascii="Gotham" w:hAnsi="Gotham"/>
                        <w:b w:val="0"/>
                        <w:color w:val="005B9D"/>
                        <w:sz w:val="15"/>
                        <w:szCs w:val="15"/>
                      </w:rPr>
                      <w:t xml:space="preserve">BTW NL </w:t>
                    </w:r>
                    <w:r w:rsidR="00F2393C">
                      <w:rPr>
                        <w:rFonts w:ascii="Gotham" w:hAnsi="Gotham"/>
                        <w:b w:val="0"/>
                        <w:color w:val="005B9D"/>
                        <w:sz w:val="15"/>
                        <w:szCs w:val="15"/>
                      </w:rPr>
                      <w:t>804355538B01</w:t>
                    </w:r>
                  </w:p>
                </w:txbxContent>
              </v:textbox>
            </v:shape>
          </w:pict>
        </mc:Fallback>
      </mc:AlternateContent>
    </w:r>
    <w:r w:rsidR="00E04632">
      <w:rPr>
        <w:noProof/>
      </w:rPr>
      <w:drawing>
        <wp:inline distT="0" distB="0" distL="0" distR="0" wp14:anchorId="4E280ED5" wp14:editId="71CDD4EC">
          <wp:extent cx="1990725" cy="1406648"/>
          <wp:effectExtent l="0" t="0" r="0" b="0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8116" cy="1411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29C54D" w14:textId="77777777" w:rsidR="00A73E95" w:rsidRDefault="00A73E9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18E7C" w14:textId="77777777" w:rsidR="00405977" w:rsidRDefault="0040597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0AB"/>
    <w:rsid w:val="00012149"/>
    <w:rsid w:val="00013E98"/>
    <w:rsid w:val="00017A71"/>
    <w:rsid w:val="000568E2"/>
    <w:rsid w:val="00070B0C"/>
    <w:rsid w:val="00074029"/>
    <w:rsid w:val="000772CA"/>
    <w:rsid w:val="0008320A"/>
    <w:rsid w:val="000933E3"/>
    <w:rsid w:val="000A0DC4"/>
    <w:rsid w:val="000B0694"/>
    <w:rsid w:val="000C17B9"/>
    <w:rsid w:val="000C37A0"/>
    <w:rsid w:val="000E6105"/>
    <w:rsid w:val="000E692C"/>
    <w:rsid w:val="000F4D31"/>
    <w:rsid w:val="00110334"/>
    <w:rsid w:val="001144F3"/>
    <w:rsid w:val="00116A2E"/>
    <w:rsid w:val="0012623E"/>
    <w:rsid w:val="00150A62"/>
    <w:rsid w:val="00171EDB"/>
    <w:rsid w:val="00174FBC"/>
    <w:rsid w:val="00176E82"/>
    <w:rsid w:val="00177693"/>
    <w:rsid w:val="00191288"/>
    <w:rsid w:val="00196DA9"/>
    <w:rsid w:val="001B3867"/>
    <w:rsid w:val="001C260C"/>
    <w:rsid w:val="001C3F1C"/>
    <w:rsid w:val="001D0BC5"/>
    <w:rsid w:val="001D39FD"/>
    <w:rsid w:val="001D6CE6"/>
    <w:rsid w:val="001E2360"/>
    <w:rsid w:val="001F4FFD"/>
    <w:rsid w:val="001F6380"/>
    <w:rsid w:val="00202D03"/>
    <w:rsid w:val="00210302"/>
    <w:rsid w:val="002130AB"/>
    <w:rsid w:val="002178CC"/>
    <w:rsid w:val="00224853"/>
    <w:rsid w:val="002367B7"/>
    <w:rsid w:val="002469A5"/>
    <w:rsid w:val="00277062"/>
    <w:rsid w:val="002A1AC7"/>
    <w:rsid w:val="002B3AFD"/>
    <w:rsid w:val="002D07B6"/>
    <w:rsid w:val="00307327"/>
    <w:rsid w:val="00315D9F"/>
    <w:rsid w:val="00321383"/>
    <w:rsid w:val="00322D19"/>
    <w:rsid w:val="0032778C"/>
    <w:rsid w:val="00327BF6"/>
    <w:rsid w:val="003320AF"/>
    <w:rsid w:val="00333002"/>
    <w:rsid w:val="00335A7B"/>
    <w:rsid w:val="003371C2"/>
    <w:rsid w:val="00337745"/>
    <w:rsid w:val="00360BFC"/>
    <w:rsid w:val="00363F5C"/>
    <w:rsid w:val="0037555F"/>
    <w:rsid w:val="00380D65"/>
    <w:rsid w:val="00382594"/>
    <w:rsid w:val="003868B9"/>
    <w:rsid w:val="00390CE8"/>
    <w:rsid w:val="003A3CDF"/>
    <w:rsid w:val="003A744D"/>
    <w:rsid w:val="003C4030"/>
    <w:rsid w:val="003C5888"/>
    <w:rsid w:val="003D1F85"/>
    <w:rsid w:val="003D3A02"/>
    <w:rsid w:val="003D79AD"/>
    <w:rsid w:val="003E2BF5"/>
    <w:rsid w:val="003E5802"/>
    <w:rsid w:val="003F57A1"/>
    <w:rsid w:val="00400AA7"/>
    <w:rsid w:val="00405977"/>
    <w:rsid w:val="00407C8E"/>
    <w:rsid w:val="0044208F"/>
    <w:rsid w:val="0045470F"/>
    <w:rsid w:val="00475027"/>
    <w:rsid w:val="0048177C"/>
    <w:rsid w:val="004B58F6"/>
    <w:rsid w:val="004C0B79"/>
    <w:rsid w:val="004D1BF4"/>
    <w:rsid w:val="004E1B47"/>
    <w:rsid w:val="004E59AA"/>
    <w:rsid w:val="004E5F6E"/>
    <w:rsid w:val="00513277"/>
    <w:rsid w:val="00524128"/>
    <w:rsid w:val="005255F1"/>
    <w:rsid w:val="005351CB"/>
    <w:rsid w:val="005554AD"/>
    <w:rsid w:val="0056230E"/>
    <w:rsid w:val="00576882"/>
    <w:rsid w:val="0058547E"/>
    <w:rsid w:val="005920FD"/>
    <w:rsid w:val="0059654B"/>
    <w:rsid w:val="005B7D62"/>
    <w:rsid w:val="005C2F01"/>
    <w:rsid w:val="005C3335"/>
    <w:rsid w:val="005D0813"/>
    <w:rsid w:val="005E0552"/>
    <w:rsid w:val="005E38A3"/>
    <w:rsid w:val="005F3E05"/>
    <w:rsid w:val="005F5F67"/>
    <w:rsid w:val="006028D4"/>
    <w:rsid w:val="006054B9"/>
    <w:rsid w:val="00613860"/>
    <w:rsid w:val="00617133"/>
    <w:rsid w:val="0063024B"/>
    <w:rsid w:val="00633A64"/>
    <w:rsid w:val="0063740F"/>
    <w:rsid w:val="00640820"/>
    <w:rsid w:val="00664837"/>
    <w:rsid w:val="00666D4A"/>
    <w:rsid w:val="00677340"/>
    <w:rsid w:val="00696AC0"/>
    <w:rsid w:val="006A6A0E"/>
    <w:rsid w:val="006B2135"/>
    <w:rsid w:val="006D3BA1"/>
    <w:rsid w:val="006D54C6"/>
    <w:rsid w:val="00717F49"/>
    <w:rsid w:val="0074688B"/>
    <w:rsid w:val="007629C9"/>
    <w:rsid w:val="00772156"/>
    <w:rsid w:val="00773FB6"/>
    <w:rsid w:val="00775A6B"/>
    <w:rsid w:val="007A0D54"/>
    <w:rsid w:val="007A3EFB"/>
    <w:rsid w:val="007B1D28"/>
    <w:rsid w:val="007F67D4"/>
    <w:rsid w:val="00813EA2"/>
    <w:rsid w:val="008207A3"/>
    <w:rsid w:val="008233C7"/>
    <w:rsid w:val="008326AF"/>
    <w:rsid w:val="00844E82"/>
    <w:rsid w:val="00857949"/>
    <w:rsid w:val="0087244A"/>
    <w:rsid w:val="008833B5"/>
    <w:rsid w:val="008A5C9E"/>
    <w:rsid w:val="008A6E3C"/>
    <w:rsid w:val="008C075B"/>
    <w:rsid w:val="008C0F6F"/>
    <w:rsid w:val="008C4817"/>
    <w:rsid w:val="008C5339"/>
    <w:rsid w:val="008C6738"/>
    <w:rsid w:val="008D407F"/>
    <w:rsid w:val="008E4A6A"/>
    <w:rsid w:val="008E4EE8"/>
    <w:rsid w:val="00901F20"/>
    <w:rsid w:val="00902770"/>
    <w:rsid w:val="009122E4"/>
    <w:rsid w:val="00916992"/>
    <w:rsid w:val="00937E00"/>
    <w:rsid w:val="009440BF"/>
    <w:rsid w:val="00944C09"/>
    <w:rsid w:val="00974634"/>
    <w:rsid w:val="00975133"/>
    <w:rsid w:val="009A7F6C"/>
    <w:rsid w:val="009B34C4"/>
    <w:rsid w:val="009B60C8"/>
    <w:rsid w:val="009E4D9E"/>
    <w:rsid w:val="00A02B51"/>
    <w:rsid w:val="00A04C5A"/>
    <w:rsid w:val="00A175A2"/>
    <w:rsid w:val="00A27538"/>
    <w:rsid w:val="00A73E95"/>
    <w:rsid w:val="00A83FCF"/>
    <w:rsid w:val="00A911FE"/>
    <w:rsid w:val="00A91BCF"/>
    <w:rsid w:val="00A96475"/>
    <w:rsid w:val="00AB1588"/>
    <w:rsid w:val="00AB4410"/>
    <w:rsid w:val="00AC1CC8"/>
    <w:rsid w:val="00AD0A14"/>
    <w:rsid w:val="00AD148A"/>
    <w:rsid w:val="00AD15C4"/>
    <w:rsid w:val="00AD3B6C"/>
    <w:rsid w:val="00AD4F5F"/>
    <w:rsid w:val="00B02E93"/>
    <w:rsid w:val="00B16065"/>
    <w:rsid w:val="00B23128"/>
    <w:rsid w:val="00B255F8"/>
    <w:rsid w:val="00B32EA1"/>
    <w:rsid w:val="00B551B6"/>
    <w:rsid w:val="00B61AB9"/>
    <w:rsid w:val="00B6563A"/>
    <w:rsid w:val="00B72877"/>
    <w:rsid w:val="00BB5561"/>
    <w:rsid w:val="00BC76CC"/>
    <w:rsid w:val="00BE2980"/>
    <w:rsid w:val="00BE5BEC"/>
    <w:rsid w:val="00C03417"/>
    <w:rsid w:val="00C14128"/>
    <w:rsid w:val="00C269BC"/>
    <w:rsid w:val="00C27C9D"/>
    <w:rsid w:val="00C35D0A"/>
    <w:rsid w:val="00C36A3A"/>
    <w:rsid w:val="00C443DF"/>
    <w:rsid w:val="00C50508"/>
    <w:rsid w:val="00C5152D"/>
    <w:rsid w:val="00C55FE4"/>
    <w:rsid w:val="00C8128D"/>
    <w:rsid w:val="00C92C74"/>
    <w:rsid w:val="00CA002F"/>
    <w:rsid w:val="00CA259B"/>
    <w:rsid w:val="00CA5DA3"/>
    <w:rsid w:val="00CC53E4"/>
    <w:rsid w:val="00CD6ADB"/>
    <w:rsid w:val="00CF6372"/>
    <w:rsid w:val="00D03C2B"/>
    <w:rsid w:val="00D06827"/>
    <w:rsid w:val="00D072B8"/>
    <w:rsid w:val="00D14312"/>
    <w:rsid w:val="00D15A5E"/>
    <w:rsid w:val="00D209A6"/>
    <w:rsid w:val="00D2227B"/>
    <w:rsid w:val="00D36C16"/>
    <w:rsid w:val="00D43D8C"/>
    <w:rsid w:val="00D55776"/>
    <w:rsid w:val="00D76458"/>
    <w:rsid w:val="00D8703D"/>
    <w:rsid w:val="00D971CF"/>
    <w:rsid w:val="00DD1BE4"/>
    <w:rsid w:val="00DD2C1E"/>
    <w:rsid w:val="00DE6F34"/>
    <w:rsid w:val="00DF13CE"/>
    <w:rsid w:val="00E04632"/>
    <w:rsid w:val="00E411EC"/>
    <w:rsid w:val="00E833A7"/>
    <w:rsid w:val="00E90FEB"/>
    <w:rsid w:val="00E93EBB"/>
    <w:rsid w:val="00E94933"/>
    <w:rsid w:val="00EB3833"/>
    <w:rsid w:val="00EC7395"/>
    <w:rsid w:val="00ED089F"/>
    <w:rsid w:val="00ED7466"/>
    <w:rsid w:val="00EF1BAF"/>
    <w:rsid w:val="00F02B72"/>
    <w:rsid w:val="00F1493A"/>
    <w:rsid w:val="00F2393C"/>
    <w:rsid w:val="00F27FFD"/>
    <w:rsid w:val="00F70AB1"/>
    <w:rsid w:val="00F84E58"/>
    <w:rsid w:val="00F86A7E"/>
    <w:rsid w:val="00F951FD"/>
    <w:rsid w:val="00FB36A0"/>
    <w:rsid w:val="00FE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06027541"/>
  <w15:chartTrackingRefBased/>
  <w15:docId w15:val="{7381A1E8-D3BC-4C56-B656-227713983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Arial" w:hAnsi="Arial"/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A73E9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A73E95"/>
    <w:rPr>
      <w:rFonts w:ascii="Arial" w:hAnsi="Arial"/>
      <w:b/>
    </w:rPr>
  </w:style>
  <w:style w:type="paragraph" w:styleId="Voettekst">
    <w:name w:val="footer"/>
    <w:basedOn w:val="Standaard"/>
    <w:link w:val="VoettekstChar"/>
    <w:rsid w:val="00A73E9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A73E95"/>
    <w:rPr>
      <w:rFonts w:ascii="Arial" w:hAnsi="Arial"/>
      <w:b/>
    </w:rPr>
  </w:style>
  <w:style w:type="paragraph" w:styleId="Ballontekst">
    <w:name w:val="Balloon Text"/>
    <w:basedOn w:val="Standaard"/>
    <w:link w:val="BallontekstChar"/>
    <w:rsid w:val="00A73E9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A73E95"/>
    <w:rPr>
      <w:rFonts w:ascii="Tahoma" w:hAnsi="Tahoma" w:cs="Tahoma"/>
      <w:b/>
      <w:sz w:val="16"/>
      <w:szCs w:val="16"/>
    </w:rPr>
  </w:style>
  <w:style w:type="character" w:styleId="Hyperlink">
    <w:name w:val="Hyperlink"/>
    <w:rsid w:val="00A73E95"/>
    <w:rPr>
      <w:color w:val="0000FF"/>
      <w:u w:val="single"/>
    </w:rPr>
  </w:style>
  <w:style w:type="character" w:styleId="Verwijzingopmerking">
    <w:name w:val="annotation reference"/>
    <w:basedOn w:val="Standaardalinea-lettertype"/>
    <w:rsid w:val="002130AB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2130AB"/>
  </w:style>
  <w:style w:type="character" w:customStyle="1" w:styleId="TekstopmerkingChar">
    <w:name w:val="Tekst opmerking Char"/>
    <w:basedOn w:val="Standaardalinea-lettertype"/>
    <w:link w:val="Tekstopmerking"/>
    <w:rsid w:val="002130AB"/>
    <w:rPr>
      <w:rFonts w:ascii="Arial" w:hAnsi="Arial"/>
      <w:b/>
    </w:rPr>
  </w:style>
  <w:style w:type="paragraph" w:styleId="Revisie">
    <w:name w:val="Revision"/>
    <w:hidden/>
    <w:uiPriority w:val="99"/>
    <w:semiHidden/>
    <w:rsid w:val="0012623E"/>
    <w:rPr>
      <w:rFonts w:ascii="Arial" w:hAnsi="Arial"/>
      <w:b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5C2F01"/>
    <w:rPr>
      <w:bCs/>
    </w:rPr>
  </w:style>
  <w:style w:type="character" w:customStyle="1" w:styleId="OnderwerpvanopmerkingChar">
    <w:name w:val="Onderwerp van opmerking Char"/>
    <w:basedOn w:val="TekstopmerkingChar"/>
    <w:link w:val="Onderwerpvanopmerking"/>
    <w:rsid w:val="005C2F01"/>
    <w:rPr>
      <w:rFonts w:ascii="Arial" w:hAnsi="Arial"/>
      <w:b/>
      <w:bCs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579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hendriksmaakthet.nl/tiptop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Hendriks%20Sjablonen\Brief%20Hendrik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702a02-2ce6-4113-aa3f-dae08af63226">
      <Terms xmlns="http://schemas.microsoft.com/office/infopath/2007/PartnerControls"/>
    </lcf76f155ced4ddcb4097134ff3c332f>
    <TaxCatchAll xmlns="6ad08853-a9d7-4573-85ac-1bc33f2dc4f7"/>
    <SharedWithUsers xmlns="6ad08853-a9d7-4573-85ac-1bc33f2dc4f7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9B3C66C3AAE440AE290482F87F5AF1" ma:contentTypeVersion="20" ma:contentTypeDescription="Create a new document." ma:contentTypeScope="" ma:versionID="a8da17ed2b9cbca5e2d361a18e93faee">
  <xsd:schema xmlns:xsd="http://www.w3.org/2001/XMLSchema" xmlns:xs="http://www.w3.org/2001/XMLSchema" xmlns:p="http://schemas.microsoft.com/office/2006/metadata/properties" xmlns:ns2="a4702a02-2ce6-4113-aa3f-dae08af63226" xmlns:ns3="6ad08853-a9d7-4573-85ac-1bc33f2dc4f7" targetNamespace="http://schemas.microsoft.com/office/2006/metadata/properties" ma:root="true" ma:fieldsID="b96876be142f33e110ae05ead80900bc" ns2:_="" ns3:_="">
    <xsd:import namespace="a4702a02-2ce6-4113-aa3f-dae08af63226"/>
    <xsd:import namespace="6ad08853-a9d7-4573-85ac-1bc33f2dc4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MediaServiceOCR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702a02-2ce6-4113-aa3f-dae08af632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23e375c-6683-44f9-a928-313bf7f3cf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d08853-a9d7-4573-85ac-1bc33f2dc4f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6b26b875-f41f-4413-a154-d49fe666f5bc}" ma:internalName="TaxCatchAll" ma:showField="CatchAllData" ma:web="6ad08853-a9d7-4573-85ac-1bc33f2dc4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B51E8E-4C7C-4A3C-8ACB-7B3DE6356D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8AAAE7-B376-414B-B26A-6EFBB44E7C1A}">
  <ds:schemaRefs>
    <ds:schemaRef ds:uri="http://purl.org/dc/elements/1.1/"/>
    <ds:schemaRef ds:uri="a4702a02-2ce6-4113-aa3f-dae08af63226"/>
    <ds:schemaRef ds:uri="http://schemas.microsoft.com/office/2006/documentManagement/types"/>
    <ds:schemaRef ds:uri="6ad08853-a9d7-4573-85ac-1bc33f2dc4f7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53B92BD-65CD-4932-BC7F-01AD4EDE10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702a02-2ce6-4113-aa3f-dae08af63226"/>
    <ds:schemaRef ds:uri="6ad08853-a9d7-4573-85ac-1bc33f2dc4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 Hendriks</Template>
  <TotalTime>0</TotalTime>
  <Pages>1</Pages>
  <Words>301</Words>
  <Characters>1660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    </vt:lpstr>
    </vt:vector>
  </TitlesOfParts>
  <Company>Hendriks Bedrijven</Company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Govers</dc:creator>
  <cp:keywords/>
  <cp:lastModifiedBy>Tamara Luijs</cp:lastModifiedBy>
  <cp:revision>2</cp:revision>
  <cp:lastPrinted>2021-11-19T07:49:00Z</cp:lastPrinted>
  <dcterms:created xsi:type="dcterms:W3CDTF">2025-04-14T11:31:00Z</dcterms:created>
  <dcterms:modified xsi:type="dcterms:W3CDTF">2025-04-14T11:31:00Z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0x010100D39B3C66C3AAE440AE290482F87F5AF1</vt:lpwstr>
  </property>
  <property fmtid="{D5CDD505-2E9C-101B-9397-08002B2CF9AE}" pid="3" name="MediaServiceImageTags">
    <vt:lpwstr/>
  </property>
  <property fmtid="{D5CDD505-2E9C-101B-9397-08002B2CF9AE}" pid="4" name="Order">
    <vt:r8>1860900</vt:r8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